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1220"/>
        <w:tblW w:w="10699" w:type="dxa"/>
        <w:tblLayout w:type="fixed"/>
        <w:tblCellMar>
          <w:left w:w="115" w:type="dxa"/>
          <w:right w:w="115" w:type="dxa"/>
        </w:tblCellMar>
        <w:tblLook w:val="0600" w:firstRow="0" w:lastRow="0" w:firstColumn="0" w:lastColumn="0" w:noHBand="1" w:noVBand="1"/>
        <w:tblDescription w:val="Layout table"/>
      </w:tblPr>
      <w:tblGrid>
        <w:gridCol w:w="720"/>
        <w:gridCol w:w="631"/>
        <w:gridCol w:w="2313"/>
        <w:gridCol w:w="424"/>
        <w:gridCol w:w="3305"/>
        <w:gridCol w:w="3306"/>
      </w:tblGrid>
      <w:tr w:rsidR="00E77B5E" w:rsidRPr="00AE68A8" w14:paraId="5F641B99" w14:textId="77777777" w:rsidTr="00BA67D9">
        <w:trPr>
          <w:trHeight w:val="2112"/>
        </w:trPr>
        <w:tc>
          <w:tcPr>
            <w:tcW w:w="3664" w:type="dxa"/>
            <w:gridSpan w:val="3"/>
            <w:vMerge w:val="restart"/>
            <w:tcBorders>
              <w:bottom w:val="nil"/>
            </w:tcBorders>
            <w:tcMar>
              <w:left w:w="0" w:type="dxa"/>
              <w:right w:w="0" w:type="dxa"/>
            </w:tcMar>
          </w:tcPr>
          <w:p w14:paraId="2B2D3957" w14:textId="499F6DC0" w:rsidR="00E77B5E" w:rsidRPr="00AE68A8" w:rsidRDefault="00532B24" w:rsidP="00BA67D9">
            <w:pPr>
              <w:spacing w:after="0"/>
            </w:pPr>
            <w:r w:rsidRPr="00E77B5E">
              <w:rPr>
                <w:noProof/>
              </w:rPr>
              <mc:AlternateContent>
                <mc:Choice Requires="wps">
                  <w:drawing>
                    <wp:anchor distT="0" distB="0" distL="114300" distR="114300" simplePos="0" relativeHeight="251671552" behindDoc="0" locked="0" layoutInCell="1" allowOverlap="1" wp14:anchorId="393676A6" wp14:editId="34FF9559">
                      <wp:simplePos x="0" y="0"/>
                      <wp:positionH relativeFrom="margin">
                        <wp:posOffset>0</wp:posOffset>
                      </wp:positionH>
                      <wp:positionV relativeFrom="margin">
                        <wp:posOffset>723900</wp:posOffset>
                      </wp:positionV>
                      <wp:extent cx="1810385" cy="1810385"/>
                      <wp:effectExtent l="0" t="0" r="0" b="0"/>
                      <wp:wrapSquare wrapText="bothSides"/>
                      <wp:docPr id="3" name="Oval 3"/>
                      <wp:cNvGraphicFramePr/>
                      <a:graphic xmlns:a="http://schemas.openxmlformats.org/drawingml/2006/main">
                        <a:graphicData uri="http://schemas.microsoft.com/office/word/2010/wordprocessingShape">
                          <wps:wsp>
                            <wps:cNvSpPr/>
                            <wps:spPr>
                              <a:xfrm>
                                <a:off x="0" y="0"/>
                                <a:ext cx="1810385" cy="1810385"/>
                              </a:xfrm>
                              <a:prstGeom prst="ellipse">
                                <a:avLst/>
                              </a:prstGeom>
                              <a:blipFill>
                                <a:blip r:embed="rId11"/>
                                <a:stretch>
                                  <a:fillRect/>
                                </a:stretch>
                              </a:blipFill>
                              <a:ln w="12700" cap="flat" cmpd="sng" algn="ctr">
                                <a:noFill/>
                                <a:prstDash val="solid"/>
                                <a:miter lim="800000"/>
                              </a:ln>
                              <a:effectLst/>
                            </wps:spPr>
                            <wps:txbx>
                              <w:txbxContent>
                                <w:p w14:paraId="5080E21C" w14:textId="03DAB5E9" w:rsidR="00E77B5E" w:rsidRDefault="00E77B5E" w:rsidP="00E77B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3676A6" id="Oval 3" o:spid="_x0000_s1026" style="position:absolute;margin-left:0;margin-top:57pt;width:142.55pt;height:142.55pt;z-index:25167155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rHApu6kMfR+NMLeuaUNRsIdS03NGaL3AdRTS1NyfWgB9FMUn3NKzHtQAtLn6VEJCD82Pz6Uvmr&#10;Uc8V9odmSZ+lGfpUfmrR5q0e0h/MFmSZ+lGfpUfmrR5q0e0h/MFmSZ+lGfpUfmrR5q0e0h/MFmSZ&#10;+lGfpUfmrR5q0e0h/MFmSZ+lGfpUfmrR5q0e0h/MFmSf54o/OmCRe1DSDrR7SPcLMfS1EshPT+WK&#10;XJ96q4h/elqPJ96FY9807gSUUwtRuoGPopm6jd+NF0IfRTNx+lKppXQDq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&#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&#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KKACiiigBaKKKACiiigAooooAKKKKACiiigAooooAKK&#10;KKACiiigAooooASloooASloooASloooAKKKKACiiigBKW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" stroked="f" strokeweight="1pt">
                      <v:fill r:id="rId12" o:title="" recolor="t" rotate="t" type="frame"/>
                      <v:stroke joinstyle="miter"/>
                      <v:textbox>
                        <w:txbxContent>
                          <w:p w14:paraId="5080E21C" w14:textId="03DAB5E9" w:rsidR="00E77B5E" w:rsidRDefault="00E77B5E" w:rsidP="00E77B5E">
                            <w:pPr>
                              <w:jc w:val="center"/>
                            </w:pPr>
                          </w:p>
                        </w:txbxContent>
                      </v:textbox>
                      <w10:wrap type="square" anchorx="margin" anchory="margin"/>
                    </v:oval>
                  </w:pict>
                </mc:Fallback>
              </mc:AlternateContent>
            </w:r>
          </w:p>
        </w:tc>
        <w:tc>
          <w:tcPr>
            <w:tcW w:w="424" w:type="dxa"/>
            <w:vMerge w:val="restart"/>
            <w:tcBorders>
              <w:bottom w:val="nil"/>
            </w:tcBorders>
          </w:tcPr>
          <w:p w14:paraId="00FD9381" w14:textId="77777777" w:rsidR="00E77B5E" w:rsidRPr="00AE68A8" w:rsidRDefault="00E77B5E" w:rsidP="00BA67D9">
            <w:pPr>
              <w:spacing w:after="0"/>
            </w:pPr>
          </w:p>
        </w:tc>
        <w:tc>
          <w:tcPr>
            <w:tcW w:w="6611" w:type="dxa"/>
            <w:gridSpan w:val="2"/>
            <w:tcBorders>
              <w:bottom w:val="nil"/>
            </w:tcBorders>
          </w:tcPr>
          <w:p w14:paraId="10D9129E" w14:textId="77777777" w:rsidR="00E77B5E" w:rsidRDefault="00863833" w:rsidP="00BA67D9">
            <w:pPr>
              <w:pStyle w:val="Title"/>
              <w:spacing w:after="0"/>
              <w:rPr>
                <w:sz w:val="44"/>
                <w:szCs w:val="44"/>
              </w:rPr>
            </w:pPr>
            <w:r w:rsidRPr="00863833">
              <w:rPr>
                <w:sz w:val="44"/>
                <w:szCs w:val="44"/>
              </w:rPr>
              <w:t>INDIGENOUS FAMILY WELLNESS LEARNING CIRCLE</w:t>
            </w:r>
          </w:p>
          <w:p w14:paraId="1B1067A0" w14:textId="2C761D61" w:rsidR="00C53B60" w:rsidRPr="00C53B60" w:rsidRDefault="00C53B60" w:rsidP="00BA67D9">
            <w:r>
              <w:t xml:space="preserve">Please </w:t>
            </w:r>
            <w:proofErr w:type="gramStart"/>
            <w:r>
              <w:t>check</w:t>
            </w:r>
            <w:proofErr w:type="gramEnd"/>
            <w:r>
              <w:t xml:space="preserve"> mark the</w:t>
            </w:r>
            <w:r w:rsidR="00F04D94">
              <w:t xml:space="preserve"> event you wish to register for</w:t>
            </w:r>
            <w:r w:rsidR="00211C5E">
              <w:t xml:space="preserve"> and </w:t>
            </w:r>
            <w:r w:rsidR="00F04D94">
              <w:t xml:space="preserve">return this form to our office. Payment in full guarantees your spot. </w:t>
            </w:r>
            <w:r w:rsidR="00EB27DF">
              <w:t xml:space="preserve"> </w:t>
            </w:r>
          </w:p>
        </w:tc>
      </w:tr>
      <w:tr w:rsidR="00E77B5E" w:rsidRPr="00AE68A8" w14:paraId="4D3E8E56" w14:textId="77777777" w:rsidTr="00BA67D9">
        <w:trPr>
          <w:trHeight w:val="884"/>
        </w:trPr>
        <w:tc>
          <w:tcPr>
            <w:tcW w:w="3664" w:type="dxa"/>
            <w:gridSpan w:val="3"/>
            <w:vMerge/>
          </w:tcPr>
          <w:p w14:paraId="1E83A3F3" w14:textId="77777777" w:rsidR="00E77B5E" w:rsidRPr="00AE68A8" w:rsidRDefault="00E77B5E" w:rsidP="00BA67D9"/>
        </w:tc>
        <w:tc>
          <w:tcPr>
            <w:tcW w:w="424" w:type="dxa"/>
            <w:vMerge/>
          </w:tcPr>
          <w:p w14:paraId="3B355787" w14:textId="77777777" w:rsidR="00E77B5E" w:rsidRPr="00AE68A8" w:rsidRDefault="00E77B5E" w:rsidP="00BA67D9"/>
        </w:tc>
        <w:tc>
          <w:tcPr>
            <w:tcW w:w="3305" w:type="dxa"/>
            <w:vAlign w:val="bottom"/>
          </w:tcPr>
          <w:p w14:paraId="086B9D01" w14:textId="206958D9" w:rsidR="00E77B5E" w:rsidRPr="005F01C6" w:rsidRDefault="00863833" w:rsidP="00BA67D9">
            <w:pPr>
              <w:spacing w:after="0"/>
              <w:rPr>
                <w:b/>
                <w:bCs/>
                <w:sz w:val="24"/>
                <w:szCs w:val="24"/>
                <w:u w:val="single"/>
              </w:rPr>
            </w:pPr>
            <w:r w:rsidRPr="005F01C6">
              <w:rPr>
                <w:b/>
                <w:bCs/>
                <w:sz w:val="24"/>
                <w:szCs w:val="24"/>
                <w:u w:val="single"/>
              </w:rPr>
              <w:t>REGISTRATION</w:t>
            </w:r>
          </w:p>
          <w:p w14:paraId="2372E35E" w14:textId="227F0F73" w:rsidR="00E77B5E" w:rsidRPr="00AE68A8" w:rsidRDefault="00863833" w:rsidP="00BA67D9">
            <w:pPr>
              <w:pStyle w:val="Contact"/>
            </w:pPr>
            <w:r>
              <w:t>Name</w:t>
            </w:r>
            <w:r w:rsidR="00027E3D">
              <w:t xml:space="preserve"> ______________________</w:t>
            </w:r>
          </w:p>
          <w:p w14:paraId="314EE960" w14:textId="15D8879E" w:rsidR="00E77B5E" w:rsidRDefault="00863833" w:rsidP="00BA67D9">
            <w:pPr>
              <w:pStyle w:val="Contact"/>
            </w:pPr>
            <w:proofErr w:type="gramStart"/>
            <w:r>
              <w:t xml:space="preserve">Email </w:t>
            </w:r>
            <w:r w:rsidR="00027E3D">
              <w:t xml:space="preserve"> _</w:t>
            </w:r>
            <w:proofErr w:type="gramEnd"/>
            <w:r w:rsidR="00027E3D">
              <w:t>_____________________</w:t>
            </w:r>
          </w:p>
          <w:p w14:paraId="71D747EA" w14:textId="4F828EE3" w:rsidR="00863833" w:rsidRPr="00AE68A8" w:rsidRDefault="00863833" w:rsidP="00BA67D9">
            <w:pPr>
              <w:pStyle w:val="Contact"/>
            </w:pPr>
            <w:r>
              <w:t>Cel</w:t>
            </w:r>
            <w:r w:rsidR="00027E3D">
              <w:t xml:space="preserve"> </w:t>
            </w:r>
            <w:proofErr w:type="gramStart"/>
            <w:r w:rsidR="00027E3D">
              <w:t>#  _</w:t>
            </w:r>
            <w:proofErr w:type="gramEnd"/>
            <w:r w:rsidR="00027E3D">
              <w:t>______________________</w:t>
            </w:r>
          </w:p>
        </w:tc>
        <w:tc>
          <w:tcPr>
            <w:tcW w:w="3306" w:type="dxa"/>
            <w:vAlign w:val="bottom"/>
          </w:tcPr>
          <w:p w14:paraId="52551563" w14:textId="779D83B5" w:rsidR="00E77B5E" w:rsidRDefault="00027E3D" w:rsidP="00BA67D9">
            <w:pPr>
              <w:pStyle w:val="Contact"/>
            </w:pPr>
            <w:proofErr w:type="gramStart"/>
            <w:r>
              <w:t>Address:</w:t>
            </w:r>
            <w:r w:rsidR="00863833">
              <w:t>_</w:t>
            </w:r>
            <w:proofErr w:type="gramEnd"/>
            <w:r w:rsidR="00863833">
              <w:t>______________</w:t>
            </w:r>
            <w:r w:rsidR="006852F7">
              <w:t>____</w:t>
            </w:r>
            <w:r w:rsidR="00863833">
              <w:t>_</w:t>
            </w:r>
          </w:p>
          <w:p w14:paraId="749D2D50" w14:textId="47A3798C" w:rsidR="00863833" w:rsidRDefault="006852F7" w:rsidP="00BA67D9">
            <w:pPr>
              <w:pStyle w:val="Contact"/>
            </w:pPr>
            <w:r>
              <w:t>____________________________</w:t>
            </w:r>
          </w:p>
          <w:p w14:paraId="6729E4E2" w14:textId="5AAC7798" w:rsidR="006852F7" w:rsidRPr="00AE68A8" w:rsidRDefault="006852F7" w:rsidP="00BA67D9">
            <w:pPr>
              <w:pStyle w:val="Contact"/>
            </w:pPr>
            <w:r>
              <w:t>____________________________</w:t>
            </w:r>
          </w:p>
        </w:tc>
      </w:tr>
      <w:tr w:rsidR="005F01C6" w:rsidRPr="00AE68A8" w14:paraId="72401B6D" w14:textId="77777777" w:rsidTr="00BA67D9">
        <w:trPr>
          <w:trHeight w:val="705"/>
        </w:trPr>
        <w:tc>
          <w:tcPr>
            <w:tcW w:w="3664" w:type="dxa"/>
            <w:gridSpan w:val="3"/>
            <w:vMerge/>
          </w:tcPr>
          <w:p w14:paraId="73E76A15" w14:textId="77777777" w:rsidR="005F01C6" w:rsidRPr="00AE68A8" w:rsidRDefault="005F01C6" w:rsidP="002B5AAF">
            <w:pPr>
              <w:spacing w:after="0"/>
            </w:pPr>
          </w:p>
        </w:tc>
        <w:tc>
          <w:tcPr>
            <w:tcW w:w="424" w:type="dxa"/>
            <w:vMerge/>
          </w:tcPr>
          <w:p w14:paraId="0FDD969A" w14:textId="77777777" w:rsidR="005F01C6" w:rsidRPr="00AE68A8" w:rsidRDefault="005F01C6" w:rsidP="002B5AAF">
            <w:pPr>
              <w:spacing w:after="0"/>
            </w:pPr>
          </w:p>
        </w:tc>
        <w:tc>
          <w:tcPr>
            <w:tcW w:w="6611" w:type="dxa"/>
            <w:gridSpan w:val="2"/>
            <w:vMerge w:val="restart"/>
          </w:tcPr>
          <w:p w14:paraId="7DD94046" w14:textId="6828E0E1" w:rsidR="00EF5124" w:rsidRDefault="005F01C6" w:rsidP="002B5AAF">
            <w:pPr>
              <w:pStyle w:val="Heading1"/>
              <w:spacing w:after="0"/>
            </w:pPr>
            <w:r>
              <w:t>2-Day Workshop with Jann Derrick</w:t>
            </w:r>
          </w:p>
          <w:p w14:paraId="1B96B669" w14:textId="0EA898EE" w:rsidR="00EF5124" w:rsidRDefault="00EF5124" w:rsidP="002B5AAF">
            <w:pPr>
              <w:pStyle w:val="Heading1"/>
              <w:spacing w:before="0" w:after="0"/>
            </w:pPr>
            <w:r>
              <w:t>JANUARY 27+28, 2024</w:t>
            </w:r>
          </w:p>
          <w:p w14:paraId="69768EB7" w14:textId="77777777" w:rsidR="00BD49C3" w:rsidRPr="00BD49C3" w:rsidRDefault="00BD49C3" w:rsidP="00BD49C3"/>
          <w:p w14:paraId="7E961D02" w14:textId="74FF9675" w:rsidR="005F01C6" w:rsidRDefault="002B5AAF" w:rsidP="002B5AAF">
            <w:pPr>
              <w:spacing w:after="0"/>
            </w:pPr>
            <w:r>
              <w:rPr>
                <w:noProof/>
              </w:rPr>
              <mc:AlternateContent>
                <mc:Choice Requires="wps">
                  <w:drawing>
                    <wp:anchor distT="0" distB="0" distL="114300" distR="114300" simplePos="0" relativeHeight="251660288" behindDoc="0" locked="0" layoutInCell="1" allowOverlap="1" wp14:anchorId="2FB975A8" wp14:editId="31EA9B53">
                      <wp:simplePos x="0" y="0"/>
                      <wp:positionH relativeFrom="column">
                        <wp:posOffset>4006215</wp:posOffset>
                      </wp:positionH>
                      <wp:positionV relativeFrom="paragraph">
                        <wp:posOffset>6985</wp:posOffset>
                      </wp:positionV>
                      <wp:extent cx="158750" cy="146050"/>
                      <wp:effectExtent l="0" t="0" r="12700" b="25400"/>
                      <wp:wrapNone/>
                      <wp:docPr id="1663985979" name="Oval 3"/>
                      <wp:cNvGraphicFramePr/>
                      <a:graphic xmlns:a="http://schemas.openxmlformats.org/drawingml/2006/main">
                        <a:graphicData uri="http://schemas.microsoft.com/office/word/2010/wordprocessingShape">
                          <wps:wsp>
                            <wps:cNvSpPr/>
                            <wps:spPr>
                              <a:xfrm>
                                <a:off x="0" y="0"/>
                                <a:ext cx="158750" cy="14605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AF027" id="Oval 3" o:spid="_x0000_s1026" style="position:absolute;margin-left:315.45pt;margin-top:.55pt;width:12.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" fillcolor="white [3212]" strokecolor="#060c12 [484]" strokeweight="1pt">
                      <v:stroke joinstyle="miter"/>
                    </v:oval>
                  </w:pict>
                </mc:Fallback>
              </mc:AlternateContent>
            </w:r>
            <w:r w:rsidR="005F01C6">
              <w:t xml:space="preserve">Event Registration: (includes workshop, lunch and </w:t>
            </w:r>
            <w:proofErr w:type="gramStart"/>
            <w:r w:rsidR="005F01C6">
              <w:t xml:space="preserve">snack)   </w:t>
            </w:r>
            <w:proofErr w:type="gramEnd"/>
            <w:r w:rsidR="005F01C6">
              <w:t xml:space="preserve">    $5</w:t>
            </w:r>
            <w:r w:rsidR="00EF5124">
              <w:t>50</w:t>
            </w:r>
            <w:r w:rsidR="005F01C6">
              <w:t>.00</w:t>
            </w:r>
            <w:r w:rsidR="00A87AE3">
              <w:t xml:space="preserve">  </w:t>
            </w:r>
          </w:p>
          <w:p w14:paraId="6AD98436" w14:textId="1035FEA2" w:rsidR="005F01C6" w:rsidRPr="0060106A" w:rsidRDefault="002B5AAF" w:rsidP="002B5AAF">
            <w:pPr>
              <w:spacing w:after="0"/>
              <w:rPr>
                <w:u w:val="single"/>
              </w:rPr>
            </w:pPr>
            <w:r w:rsidRPr="0060106A">
              <w:rPr>
                <w:noProof/>
                <w:u w:val="single"/>
              </w:rPr>
              <mc:AlternateContent>
                <mc:Choice Requires="wps">
                  <w:drawing>
                    <wp:anchor distT="0" distB="0" distL="114300" distR="114300" simplePos="0" relativeHeight="251673600" behindDoc="0" locked="0" layoutInCell="1" allowOverlap="1" wp14:anchorId="70A4C778" wp14:editId="4750E621">
                      <wp:simplePos x="0" y="0"/>
                      <wp:positionH relativeFrom="column">
                        <wp:posOffset>4008120</wp:posOffset>
                      </wp:positionH>
                      <wp:positionV relativeFrom="paragraph">
                        <wp:posOffset>10160</wp:posOffset>
                      </wp:positionV>
                      <wp:extent cx="158750" cy="146050"/>
                      <wp:effectExtent l="0" t="0" r="12700" b="25400"/>
                      <wp:wrapNone/>
                      <wp:docPr id="946485074" name="Oval 3"/>
                      <wp:cNvGraphicFramePr/>
                      <a:graphic xmlns:a="http://schemas.openxmlformats.org/drawingml/2006/main">
                        <a:graphicData uri="http://schemas.microsoft.com/office/word/2010/wordprocessingShape">
                          <wps:wsp>
                            <wps:cNvSpPr/>
                            <wps:spPr>
                              <a:xfrm>
                                <a:off x="0" y="0"/>
                                <a:ext cx="158750" cy="14605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F6B2F" id="Oval 3" o:spid="_x0000_s1026" style="position:absolute;margin-left:315.6pt;margin-top:.8pt;width:12.5pt;height: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" fillcolor="white [3212]" strokecolor="#060c12 [484]" strokeweight="1pt">
                      <v:stroke joinstyle="miter"/>
                    </v:oval>
                  </w:pict>
                </mc:Fallback>
              </mc:AlternateContent>
            </w:r>
            <w:r w:rsidR="00CF48B0" w:rsidRPr="0060106A">
              <w:rPr>
                <w:u w:val="single"/>
              </w:rPr>
              <w:t xml:space="preserve">OPTIONAL: </w:t>
            </w:r>
            <w:r w:rsidR="005F01C6" w:rsidRPr="0060106A">
              <w:rPr>
                <w:u w:val="single"/>
              </w:rPr>
              <w:t xml:space="preserve">Add-On </w:t>
            </w:r>
            <w:r w:rsidR="002E48EC">
              <w:rPr>
                <w:u w:val="single"/>
              </w:rPr>
              <w:t>Supper</w:t>
            </w:r>
            <w:r w:rsidR="005F01C6" w:rsidRPr="0060106A">
              <w:rPr>
                <w:u w:val="single"/>
              </w:rPr>
              <w:t xml:space="preserve"> </w:t>
            </w:r>
            <w:r w:rsidR="00CF48B0" w:rsidRPr="0060106A">
              <w:rPr>
                <w:u w:val="single"/>
              </w:rPr>
              <w:t xml:space="preserve">(2 </w:t>
            </w:r>
            <w:proofErr w:type="gramStart"/>
            <w:r w:rsidR="00CF48B0" w:rsidRPr="0060106A">
              <w:rPr>
                <w:u w:val="single"/>
              </w:rPr>
              <w:t xml:space="preserve">evenings)   </w:t>
            </w:r>
            <w:proofErr w:type="gramEnd"/>
            <w:r w:rsidR="00CF48B0" w:rsidRPr="0060106A">
              <w:rPr>
                <w:u w:val="single"/>
              </w:rPr>
              <w:t xml:space="preserve">                                      $36.00</w:t>
            </w:r>
            <w:r w:rsidR="00A87AE3" w:rsidRPr="0060106A">
              <w:rPr>
                <w:u w:val="single"/>
              </w:rPr>
              <w:t xml:space="preserve"> </w:t>
            </w:r>
          </w:p>
          <w:p w14:paraId="0091BA92" w14:textId="6C0DE45A" w:rsidR="005F01C6" w:rsidRPr="005F01C6" w:rsidRDefault="0060106A" w:rsidP="002B5AAF">
            <w:pPr>
              <w:spacing w:after="0"/>
            </w:pPr>
            <w:r>
              <w:t>Total:                                                                                               $_________</w:t>
            </w:r>
          </w:p>
          <w:p w14:paraId="6257F33F" w14:textId="3C94E5FD" w:rsidR="00EF5124" w:rsidRPr="00EF5124" w:rsidRDefault="00EF5124" w:rsidP="002B5AAF">
            <w:pPr>
              <w:pStyle w:val="Heading1"/>
              <w:spacing w:after="0"/>
            </w:pPr>
            <w:r>
              <w:t>3</w:t>
            </w:r>
            <w:r w:rsidR="005F01C6">
              <w:t>-Day Workshop with Patricia Vickers</w:t>
            </w:r>
          </w:p>
          <w:p w14:paraId="5C65F3DD" w14:textId="18A72A51" w:rsidR="00EF5124" w:rsidRDefault="00EF5124" w:rsidP="002B5AAF">
            <w:pPr>
              <w:pStyle w:val="Heading1"/>
              <w:spacing w:before="0" w:after="0"/>
            </w:pPr>
            <w:r>
              <w:t xml:space="preserve">JANUARY 30, </w:t>
            </w:r>
            <w:r w:rsidR="003E2097">
              <w:t>31</w:t>
            </w:r>
            <w:r>
              <w:t xml:space="preserve"> and Feb </w:t>
            </w:r>
            <w:r w:rsidR="003E2097">
              <w:t>1</w:t>
            </w:r>
            <w:r>
              <w:t>, 2024</w:t>
            </w:r>
          </w:p>
          <w:p w14:paraId="04D24D27" w14:textId="77777777" w:rsidR="00BD49C3" w:rsidRPr="00BD49C3" w:rsidRDefault="00BD49C3" w:rsidP="00BD49C3"/>
          <w:p w14:paraId="737F1E19" w14:textId="2C028F11" w:rsidR="00EF5124" w:rsidRDefault="00A87AE3" w:rsidP="002B5AAF">
            <w:pPr>
              <w:spacing w:after="0"/>
            </w:pPr>
            <w:r>
              <w:rPr>
                <w:noProof/>
              </w:rPr>
              <mc:AlternateContent>
                <mc:Choice Requires="wps">
                  <w:drawing>
                    <wp:anchor distT="0" distB="0" distL="114300" distR="114300" simplePos="0" relativeHeight="251664384" behindDoc="0" locked="0" layoutInCell="1" allowOverlap="1" wp14:anchorId="668EC288" wp14:editId="7EB85E2F">
                      <wp:simplePos x="0" y="0"/>
                      <wp:positionH relativeFrom="column">
                        <wp:posOffset>4014470</wp:posOffset>
                      </wp:positionH>
                      <wp:positionV relativeFrom="paragraph">
                        <wp:posOffset>3175</wp:posOffset>
                      </wp:positionV>
                      <wp:extent cx="158750" cy="146050"/>
                      <wp:effectExtent l="0" t="0" r="12700" b="25400"/>
                      <wp:wrapNone/>
                      <wp:docPr id="471933198" name="Oval 3"/>
                      <wp:cNvGraphicFramePr/>
                      <a:graphic xmlns:a="http://schemas.openxmlformats.org/drawingml/2006/main">
                        <a:graphicData uri="http://schemas.microsoft.com/office/word/2010/wordprocessingShape">
                          <wps:wsp>
                            <wps:cNvSpPr/>
                            <wps:spPr>
                              <a:xfrm>
                                <a:off x="0" y="0"/>
                                <a:ext cx="158750" cy="14605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08965" id="Oval 3" o:spid="_x0000_s1026" style="position:absolute;margin-left:316.1pt;margin-top:.25pt;width:12.5pt;height: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" fillcolor="white [3212]" strokecolor="#060c12 [484]" strokeweight="1pt">
                      <v:stroke joinstyle="miter"/>
                    </v:oval>
                  </w:pict>
                </mc:Fallback>
              </mc:AlternateContent>
            </w:r>
            <w:r w:rsidR="00EF5124">
              <w:t xml:space="preserve">Event Registration: (includes workshop, lunch and </w:t>
            </w:r>
            <w:proofErr w:type="gramStart"/>
            <w:r w:rsidR="00EF5124">
              <w:t xml:space="preserve">snack)   </w:t>
            </w:r>
            <w:proofErr w:type="gramEnd"/>
            <w:r w:rsidR="00EF5124">
              <w:t xml:space="preserve">    $825.00</w:t>
            </w:r>
            <w:r>
              <w:t xml:space="preserve">   </w:t>
            </w:r>
          </w:p>
          <w:p w14:paraId="6EB29240" w14:textId="69247E36" w:rsidR="00EF5124" w:rsidRPr="00C44EC0" w:rsidRDefault="002B5AAF" w:rsidP="002B5AAF">
            <w:pPr>
              <w:spacing w:after="0"/>
              <w:rPr>
                <w:u w:val="single"/>
              </w:rPr>
            </w:pPr>
            <w:r w:rsidRPr="00C44EC0">
              <w:rPr>
                <w:noProof/>
                <w:u w:val="single"/>
              </w:rPr>
              <mc:AlternateContent>
                <mc:Choice Requires="wps">
                  <w:drawing>
                    <wp:anchor distT="0" distB="0" distL="114300" distR="114300" simplePos="0" relativeHeight="251666432" behindDoc="0" locked="0" layoutInCell="1" allowOverlap="1" wp14:anchorId="1749CF30" wp14:editId="20DFA4AC">
                      <wp:simplePos x="0" y="0"/>
                      <wp:positionH relativeFrom="column">
                        <wp:posOffset>4014470</wp:posOffset>
                      </wp:positionH>
                      <wp:positionV relativeFrom="paragraph">
                        <wp:posOffset>12700</wp:posOffset>
                      </wp:positionV>
                      <wp:extent cx="158750" cy="146050"/>
                      <wp:effectExtent l="0" t="0" r="12700" b="25400"/>
                      <wp:wrapNone/>
                      <wp:docPr id="809377125" name="Oval 3"/>
                      <wp:cNvGraphicFramePr/>
                      <a:graphic xmlns:a="http://schemas.openxmlformats.org/drawingml/2006/main">
                        <a:graphicData uri="http://schemas.microsoft.com/office/word/2010/wordprocessingShape">
                          <wps:wsp>
                            <wps:cNvSpPr/>
                            <wps:spPr>
                              <a:xfrm>
                                <a:off x="0" y="0"/>
                                <a:ext cx="158750" cy="14605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D1A8D" id="Oval 3" o:spid="_x0000_s1026" style="position:absolute;margin-left:316.1pt;margin-top:1pt;width:12.5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" fillcolor="white [3212]" strokecolor="#060c12 [484]" strokeweight="1pt">
                      <v:stroke joinstyle="miter"/>
                    </v:oval>
                  </w:pict>
                </mc:Fallback>
              </mc:AlternateContent>
            </w:r>
            <w:r w:rsidR="00CF48B0" w:rsidRPr="00C44EC0">
              <w:rPr>
                <w:u w:val="single"/>
              </w:rPr>
              <w:t xml:space="preserve">OPTIONAL: </w:t>
            </w:r>
            <w:r w:rsidR="00EF5124" w:rsidRPr="00C44EC0">
              <w:rPr>
                <w:u w:val="single"/>
              </w:rPr>
              <w:t xml:space="preserve">Add-On </w:t>
            </w:r>
            <w:r w:rsidR="002E48EC">
              <w:rPr>
                <w:u w:val="single"/>
              </w:rPr>
              <w:t>Supper</w:t>
            </w:r>
            <w:r w:rsidR="00EF5124" w:rsidRPr="00C44EC0">
              <w:rPr>
                <w:u w:val="single"/>
              </w:rPr>
              <w:t xml:space="preserve"> </w:t>
            </w:r>
            <w:r w:rsidR="00CF48B0" w:rsidRPr="00C44EC0">
              <w:rPr>
                <w:u w:val="single"/>
              </w:rPr>
              <w:t xml:space="preserve">(3 </w:t>
            </w:r>
            <w:proofErr w:type="gramStart"/>
            <w:r w:rsidR="00CF48B0" w:rsidRPr="00C44EC0">
              <w:rPr>
                <w:u w:val="single"/>
              </w:rPr>
              <w:t xml:space="preserve">evenings)   </w:t>
            </w:r>
            <w:proofErr w:type="gramEnd"/>
            <w:r w:rsidR="00CF48B0" w:rsidRPr="00C44EC0">
              <w:rPr>
                <w:u w:val="single"/>
              </w:rPr>
              <w:t xml:space="preserve">                                    $ 54.00</w:t>
            </w:r>
          </w:p>
          <w:p w14:paraId="42B6CD0D" w14:textId="2C6FE74F" w:rsidR="005F01C6" w:rsidRDefault="00C44EC0" w:rsidP="002B5AAF">
            <w:pPr>
              <w:spacing w:after="0"/>
            </w:pPr>
            <w:r>
              <w:t>Total:                                                                                              $_________</w:t>
            </w:r>
          </w:p>
          <w:p w14:paraId="79E54629" w14:textId="2B4339F3" w:rsidR="00CF48B0" w:rsidRPr="00EF5124" w:rsidRDefault="00FC527A" w:rsidP="002B5AAF">
            <w:pPr>
              <w:pStyle w:val="Heading1"/>
              <w:spacing w:after="0"/>
            </w:pPr>
            <w:r>
              <w:t>2-WORKSHOP COMBO</w:t>
            </w:r>
            <w:r w:rsidR="003A620E">
              <w:t xml:space="preserve"> (save $125)</w:t>
            </w:r>
            <w:r w:rsidR="00CF48B0">
              <w:t xml:space="preserve"> 2-Day Workshop with Jann Derrick, plus 3-Day Workshop with Patricia Vickers</w:t>
            </w:r>
          </w:p>
          <w:p w14:paraId="2E595830" w14:textId="4E700676" w:rsidR="00BD49C3" w:rsidRDefault="00CF48B0" w:rsidP="0075461B">
            <w:pPr>
              <w:pStyle w:val="Heading1"/>
              <w:spacing w:before="0" w:after="0"/>
            </w:pPr>
            <w:r>
              <w:t xml:space="preserve">JANUARY 27, 28, PLUS Jan. 30, </w:t>
            </w:r>
            <w:r w:rsidR="004D6914">
              <w:t>Jan 31</w:t>
            </w:r>
            <w:r>
              <w:t xml:space="preserve">, Feb </w:t>
            </w:r>
            <w:r w:rsidR="004D6914">
              <w:t>1</w:t>
            </w:r>
            <w:r>
              <w:t>, 2024</w:t>
            </w:r>
          </w:p>
          <w:p w14:paraId="69AA344C" w14:textId="77777777" w:rsidR="00BD49C3" w:rsidRPr="00BD49C3" w:rsidRDefault="00BD49C3" w:rsidP="00BD49C3"/>
          <w:p w14:paraId="1BC19339" w14:textId="77D9A76E" w:rsidR="00CF48B0" w:rsidRDefault="00A87AE3" w:rsidP="002B5AAF">
            <w:pPr>
              <w:spacing w:after="0"/>
            </w:pPr>
            <w:r>
              <w:rPr>
                <w:noProof/>
              </w:rPr>
              <mc:AlternateContent>
                <mc:Choice Requires="wps">
                  <w:drawing>
                    <wp:anchor distT="0" distB="0" distL="114300" distR="114300" simplePos="0" relativeHeight="251668480" behindDoc="0" locked="0" layoutInCell="1" allowOverlap="1" wp14:anchorId="55A6D2B6" wp14:editId="3449F715">
                      <wp:simplePos x="0" y="0"/>
                      <wp:positionH relativeFrom="column">
                        <wp:posOffset>4052570</wp:posOffset>
                      </wp:positionH>
                      <wp:positionV relativeFrom="paragraph">
                        <wp:posOffset>-1270</wp:posOffset>
                      </wp:positionV>
                      <wp:extent cx="158750" cy="146050"/>
                      <wp:effectExtent l="0" t="0" r="12700" b="25400"/>
                      <wp:wrapNone/>
                      <wp:docPr id="2072897702" name="Oval 3"/>
                      <wp:cNvGraphicFramePr/>
                      <a:graphic xmlns:a="http://schemas.openxmlformats.org/drawingml/2006/main">
                        <a:graphicData uri="http://schemas.microsoft.com/office/word/2010/wordprocessingShape">
                          <wps:wsp>
                            <wps:cNvSpPr/>
                            <wps:spPr>
                              <a:xfrm>
                                <a:off x="0" y="0"/>
                                <a:ext cx="158750" cy="14605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98B163" id="Oval 3" o:spid="_x0000_s1026" style="position:absolute;margin-left:319.1pt;margin-top:-.1pt;width:12.5pt;height: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" fillcolor="white [3212]" strokecolor="#060c12 [484]" strokeweight="1pt">
                      <v:stroke joinstyle="miter"/>
                    </v:oval>
                  </w:pict>
                </mc:Fallback>
              </mc:AlternateContent>
            </w:r>
            <w:r w:rsidR="00CF48B0">
              <w:t xml:space="preserve">Event Registration: (includes workshop, lunch and </w:t>
            </w:r>
            <w:proofErr w:type="gramStart"/>
            <w:r w:rsidR="00CF48B0">
              <w:t xml:space="preserve">snack)   </w:t>
            </w:r>
            <w:proofErr w:type="gramEnd"/>
            <w:r w:rsidR="00CF48B0">
              <w:t xml:space="preserve">    $1250.00</w:t>
            </w:r>
            <w:r>
              <w:t xml:space="preserve">   </w:t>
            </w:r>
          </w:p>
          <w:p w14:paraId="73662800" w14:textId="00759239" w:rsidR="004E43CD" w:rsidRPr="004E43CD" w:rsidRDefault="002B5AAF" w:rsidP="002B5AAF">
            <w:pPr>
              <w:spacing w:after="0"/>
              <w:rPr>
                <w:u w:val="single"/>
              </w:rPr>
            </w:pPr>
            <w:r w:rsidRPr="004E43CD">
              <w:rPr>
                <w:noProof/>
                <w:u w:val="single"/>
              </w:rPr>
              <mc:AlternateContent>
                <mc:Choice Requires="wps">
                  <w:drawing>
                    <wp:anchor distT="0" distB="0" distL="114300" distR="114300" simplePos="0" relativeHeight="251670528" behindDoc="0" locked="0" layoutInCell="1" allowOverlap="1" wp14:anchorId="37196698" wp14:editId="0F50A90C">
                      <wp:simplePos x="0" y="0"/>
                      <wp:positionH relativeFrom="margin">
                        <wp:posOffset>4058285</wp:posOffset>
                      </wp:positionH>
                      <wp:positionV relativeFrom="paragraph">
                        <wp:posOffset>16510</wp:posOffset>
                      </wp:positionV>
                      <wp:extent cx="158750" cy="146050"/>
                      <wp:effectExtent l="0" t="0" r="12700" b="25400"/>
                      <wp:wrapNone/>
                      <wp:docPr id="1827080635" name="Oval 3"/>
                      <wp:cNvGraphicFramePr/>
                      <a:graphic xmlns:a="http://schemas.openxmlformats.org/drawingml/2006/main">
                        <a:graphicData uri="http://schemas.microsoft.com/office/word/2010/wordprocessingShape">
                          <wps:wsp>
                            <wps:cNvSpPr/>
                            <wps:spPr>
                              <a:xfrm>
                                <a:off x="0" y="0"/>
                                <a:ext cx="158750" cy="14605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91AC7" id="Oval 3" o:spid="_x0000_s1026" style="position:absolute;margin-left:319.55pt;margin-top:1.3pt;width:12.5pt;height:1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" fillcolor="white [3212]" strokecolor="#060c12 [484]" strokeweight="1pt">
                      <v:stroke joinstyle="miter"/>
                      <w10:wrap anchorx="margin"/>
                    </v:oval>
                  </w:pict>
                </mc:Fallback>
              </mc:AlternateContent>
            </w:r>
            <w:r w:rsidR="00CF48B0" w:rsidRPr="004E43CD">
              <w:rPr>
                <w:u w:val="single"/>
              </w:rPr>
              <w:t xml:space="preserve">OPTIONAL: Add-On </w:t>
            </w:r>
            <w:r w:rsidR="002E48EC">
              <w:rPr>
                <w:u w:val="single"/>
              </w:rPr>
              <w:t>Supper</w:t>
            </w:r>
            <w:r w:rsidR="00CF48B0" w:rsidRPr="004E43CD">
              <w:rPr>
                <w:u w:val="single"/>
              </w:rPr>
              <w:t xml:space="preserve"> (5 </w:t>
            </w:r>
            <w:proofErr w:type="gramStart"/>
            <w:r w:rsidR="00CF48B0" w:rsidRPr="004E43CD">
              <w:rPr>
                <w:u w:val="single"/>
              </w:rPr>
              <w:t xml:space="preserve">evenings) </w:t>
            </w:r>
            <w:r w:rsidRPr="004E43CD">
              <w:rPr>
                <w:u w:val="single"/>
              </w:rPr>
              <w:t xml:space="preserve">  </w:t>
            </w:r>
            <w:proofErr w:type="gramEnd"/>
            <w:r w:rsidRPr="004E43CD">
              <w:rPr>
                <w:u w:val="single"/>
              </w:rPr>
              <w:t xml:space="preserve">  </w:t>
            </w:r>
            <w:r w:rsidR="00CF48B0" w:rsidRPr="004E43CD">
              <w:rPr>
                <w:u w:val="single"/>
              </w:rPr>
              <w:t xml:space="preserve">                                   $   90.00</w:t>
            </w:r>
            <w:r w:rsidR="00A87AE3" w:rsidRPr="004E43CD">
              <w:rPr>
                <w:u w:val="single"/>
              </w:rPr>
              <w:t xml:space="preserve"> </w:t>
            </w:r>
          </w:p>
          <w:p w14:paraId="6ED02D9C" w14:textId="77777777" w:rsidR="00FE21CB" w:rsidRDefault="004E43CD" w:rsidP="002B5AAF">
            <w:pPr>
              <w:spacing w:after="0"/>
            </w:pPr>
            <w:r>
              <w:t>Total:                                                                                              $_________</w:t>
            </w:r>
          </w:p>
          <w:p w14:paraId="77577C15" w14:textId="1A4876FE" w:rsidR="00846F3F" w:rsidRPr="00AE68A8" w:rsidRDefault="00846F3F" w:rsidP="002B5AAF">
            <w:pPr>
              <w:spacing w:after="0"/>
            </w:pPr>
          </w:p>
        </w:tc>
      </w:tr>
      <w:tr w:rsidR="005F01C6" w:rsidRPr="00AE68A8" w14:paraId="2F0A6E31" w14:textId="77777777" w:rsidTr="00BA67D9">
        <w:trPr>
          <w:trHeight w:val="1164"/>
        </w:trPr>
        <w:tc>
          <w:tcPr>
            <w:tcW w:w="720" w:type="dxa"/>
          </w:tcPr>
          <w:p w14:paraId="206910B9" w14:textId="77777777" w:rsidR="005F01C6" w:rsidRPr="00AE68A8" w:rsidRDefault="005F01C6" w:rsidP="00BA67D9"/>
        </w:tc>
        <w:tc>
          <w:tcPr>
            <w:tcW w:w="2944" w:type="dxa"/>
            <w:gridSpan w:val="2"/>
          </w:tcPr>
          <w:p w14:paraId="79B340E0" w14:textId="77777777" w:rsidR="005F01C6" w:rsidRPr="00AE68A8" w:rsidRDefault="005F01C6" w:rsidP="00BA67D9"/>
        </w:tc>
        <w:tc>
          <w:tcPr>
            <w:tcW w:w="424" w:type="dxa"/>
            <w:vMerge/>
          </w:tcPr>
          <w:p w14:paraId="6CCCD000" w14:textId="77777777" w:rsidR="005F01C6" w:rsidRPr="00AE68A8" w:rsidRDefault="005F01C6" w:rsidP="00BA67D9"/>
        </w:tc>
        <w:tc>
          <w:tcPr>
            <w:tcW w:w="6611" w:type="dxa"/>
            <w:gridSpan w:val="2"/>
            <w:vMerge/>
          </w:tcPr>
          <w:p w14:paraId="08548F4F" w14:textId="77777777" w:rsidR="005F01C6" w:rsidRPr="00AE68A8" w:rsidRDefault="005F01C6" w:rsidP="00BA67D9"/>
        </w:tc>
      </w:tr>
      <w:tr w:rsidR="005F01C6" w:rsidRPr="00AE68A8" w14:paraId="19AE3C7B" w14:textId="77777777" w:rsidTr="00BA67D9">
        <w:trPr>
          <w:trHeight w:val="543"/>
        </w:trPr>
        <w:tc>
          <w:tcPr>
            <w:tcW w:w="720" w:type="dxa"/>
          </w:tcPr>
          <w:p w14:paraId="3E3212E3" w14:textId="77777777" w:rsidR="005F01C6" w:rsidRPr="00AE68A8" w:rsidRDefault="005F01C6" w:rsidP="00BA67D9">
            <w:pPr>
              <w:pStyle w:val="Contact"/>
              <w:rPr>
                <w:noProof/>
              </w:rPr>
            </w:pPr>
          </w:p>
        </w:tc>
        <w:tc>
          <w:tcPr>
            <w:tcW w:w="631" w:type="dxa"/>
            <w:tcMar>
              <w:left w:w="0" w:type="dxa"/>
              <w:right w:w="0" w:type="dxa"/>
            </w:tcMar>
            <w:vAlign w:val="center"/>
          </w:tcPr>
          <w:p w14:paraId="220B5413" w14:textId="3C49DBA1" w:rsidR="005F01C6" w:rsidRPr="00AE68A8" w:rsidRDefault="005F01C6" w:rsidP="00BA67D9">
            <w:pPr>
              <w:pStyle w:val="Contact"/>
            </w:pPr>
            <w:r w:rsidRPr="00AE68A8">
              <w:rPr>
                <w:noProof/>
              </w:rPr>
              <mc:AlternateContent>
                <mc:Choice Requires="wpg">
                  <w:drawing>
                    <wp:inline distT="0" distB="0" distL="0" distR="0" wp14:anchorId="39AE72DC" wp14:editId="380DB925">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5969C7"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9HldsAAEb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4" o:title="GPS icon"/>
                        <v:path arrowok="t"/>
                      </v:shape>
                      <w10:anchorlock/>
                    </v:group>
                  </w:pict>
                </mc:Fallback>
              </mc:AlternateContent>
            </w:r>
          </w:p>
        </w:tc>
        <w:tc>
          <w:tcPr>
            <w:tcW w:w="2313" w:type="dxa"/>
            <w:vAlign w:val="center"/>
          </w:tcPr>
          <w:p w14:paraId="5249AFC4" w14:textId="77777777" w:rsidR="005F01C6" w:rsidRDefault="005F01C6" w:rsidP="00BA67D9">
            <w:pPr>
              <w:pStyle w:val="Information"/>
            </w:pPr>
            <w:r>
              <w:t>29 Dugard Road</w:t>
            </w:r>
          </w:p>
          <w:p w14:paraId="279888BC" w14:textId="77777777" w:rsidR="005F01C6" w:rsidRDefault="005F01C6" w:rsidP="00BA67D9">
            <w:pPr>
              <w:pStyle w:val="Information"/>
            </w:pPr>
            <w:r>
              <w:t>PO Box 210</w:t>
            </w:r>
          </w:p>
          <w:p w14:paraId="06B959A4" w14:textId="1C6C9C8F" w:rsidR="005F01C6" w:rsidRPr="00AE68A8" w:rsidRDefault="005F01C6" w:rsidP="00BA67D9">
            <w:pPr>
              <w:pStyle w:val="Information"/>
            </w:pPr>
            <w:r>
              <w:t>Beausejour, MB R0E 0C0</w:t>
            </w:r>
          </w:p>
        </w:tc>
        <w:tc>
          <w:tcPr>
            <w:tcW w:w="424" w:type="dxa"/>
            <w:vMerge/>
          </w:tcPr>
          <w:p w14:paraId="0FB09E61" w14:textId="77777777" w:rsidR="005F01C6" w:rsidRPr="00AE68A8" w:rsidRDefault="005F01C6" w:rsidP="00BA67D9"/>
        </w:tc>
        <w:tc>
          <w:tcPr>
            <w:tcW w:w="6611" w:type="dxa"/>
            <w:gridSpan w:val="2"/>
            <w:vMerge/>
          </w:tcPr>
          <w:p w14:paraId="05B8B2C1" w14:textId="77777777" w:rsidR="005F01C6" w:rsidRPr="00AE68A8" w:rsidRDefault="005F01C6" w:rsidP="00BA67D9"/>
        </w:tc>
      </w:tr>
      <w:tr w:rsidR="005F01C6" w:rsidRPr="00AE68A8" w14:paraId="7F7B3D2B" w14:textId="77777777" w:rsidTr="00BA67D9">
        <w:trPr>
          <w:trHeight w:val="183"/>
        </w:trPr>
        <w:tc>
          <w:tcPr>
            <w:tcW w:w="720" w:type="dxa"/>
          </w:tcPr>
          <w:p w14:paraId="4C52EE29" w14:textId="77777777" w:rsidR="005F01C6" w:rsidRPr="00AE68A8" w:rsidRDefault="005F01C6" w:rsidP="00BA67D9">
            <w:pPr>
              <w:pStyle w:val="NoSpacing"/>
            </w:pPr>
          </w:p>
        </w:tc>
        <w:tc>
          <w:tcPr>
            <w:tcW w:w="2944" w:type="dxa"/>
            <w:gridSpan w:val="2"/>
            <w:vAlign w:val="center"/>
          </w:tcPr>
          <w:p w14:paraId="24876C92" w14:textId="190EB6BB" w:rsidR="005F01C6" w:rsidRPr="00AE68A8" w:rsidRDefault="005F01C6" w:rsidP="00BA67D9">
            <w:pPr>
              <w:pStyle w:val="NoSpacing"/>
            </w:pPr>
          </w:p>
        </w:tc>
        <w:tc>
          <w:tcPr>
            <w:tcW w:w="424" w:type="dxa"/>
            <w:vMerge/>
          </w:tcPr>
          <w:p w14:paraId="7A5CD010" w14:textId="77777777" w:rsidR="005F01C6" w:rsidRPr="00AE68A8" w:rsidRDefault="005F01C6" w:rsidP="00BA67D9"/>
        </w:tc>
        <w:tc>
          <w:tcPr>
            <w:tcW w:w="6611" w:type="dxa"/>
            <w:gridSpan w:val="2"/>
            <w:vMerge/>
          </w:tcPr>
          <w:p w14:paraId="55A6EA66" w14:textId="77777777" w:rsidR="005F01C6" w:rsidRPr="00AE68A8" w:rsidRDefault="005F01C6" w:rsidP="00BA67D9"/>
        </w:tc>
      </w:tr>
      <w:tr w:rsidR="005F01C6" w:rsidRPr="00AE68A8" w14:paraId="27519365" w14:textId="77777777" w:rsidTr="00BA67D9">
        <w:trPr>
          <w:trHeight w:val="624"/>
        </w:trPr>
        <w:tc>
          <w:tcPr>
            <w:tcW w:w="720" w:type="dxa"/>
          </w:tcPr>
          <w:p w14:paraId="35E68CF6" w14:textId="77777777" w:rsidR="005F01C6" w:rsidRPr="00AE68A8" w:rsidRDefault="005F01C6" w:rsidP="00BA67D9">
            <w:pPr>
              <w:pStyle w:val="Contact"/>
              <w:rPr>
                <w:noProof/>
              </w:rPr>
            </w:pPr>
          </w:p>
        </w:tc>
        <w:tc>
          <w:tcPr>
            <w:tcW w:w="631" w:type="dxa"/>
            <w:tcMar>
              <w:left w:w="0" w:type="dxa"/>
              <w:right w:w="0" w:type="dxa"/>
            </w:tcMar>
            <w:vAlign w:val="center"/>
          </w:tcPr>
          <w:p w14:paraId="68BA9A66" w14:textId="2FB825E9" w:rsidR="005F01C6" w:rsidRPr="00AE68A8" w:rsidRDefault="005F01C6" w:rsidP="00BA67D9">
            <w:pPr>
              <w:pStyle w:val="Contact"/>
            </w:pPr>
            <w:r w:rsidRPr="00AE68A8">
              <w:rPr>
                <w:noProof/>
              </w:rPr>
              <mc:AlternateContent>
                <mc:Choice Requires="wpg">
                  <w:drawing>
                    <wp:inline distT="0" distB="0" distL="0" distR="0" wp14:anchorId="68360DAF" wp14:editId="1BBCB6E8">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3657E7"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E2sODQAAF8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6" o:title="Phone icon"/>
                        <v:path arrowok="t"/>
                      </v:shape>
                      <w10:anchorlock/>
                    </v:group>
                  </w:pict>
                </mc:Fallback>
              </mc:AlternateContent>
            </w:r>
          </w:p>
        </w:tc>
        <w:tc>
          <w:tcPr>
            <w:tcW w:w="2313" w:type="dxa"/>
            <w:vAlign w:val="center"/>
          </w:tcPr>
          <w:p w14:paraId="59C21D82" w14:textId="0F0D8341" w:rsidR="005F01C6" w:rsidRPr="00AE68A8" w:rsidRDefault="005F01C6" w:rsidP="00BA67D9">
            <w:pPr>
              <w:pStyle w:val="Information"/>
            </w:pPr>
            <w:r>
              <w:t>204-268-3913</w:t>
            </w:r>
          </w:p>
        </w:tc>
        <w:tc>
          <w:tcPr>
            <w:tcW w:w="424" w:type="dxa"/>
            <w:vMerge/>
          </w:tcPr>
          <w:p w14:paraId="06F2F7FF" w14:textId="77777777" w:rsidR="005F01C6" w:rsidRPr="00AE68A8" w:rsidRDefault="005F01C6" w:rsidP="00BA67D9"/>
        </w:tc>
        <w:tc>
          <w:tcPr>
            <w:tcW w:w="6611" w:type="dxa"/>
            <w:gridSpan w:val="2"/>
            <w:vMerge/>
          </w:tcPr>
          <w:p w14:paraId="3220971A" w14:textId="77777777" w:rsidR="005F01C6" w:rsidRPr="00AE68A8" w:rsidRDefault="005F01C6" w:rsidP="00BA67D9"/>
        </w:tc>
      </w:tr>
      <w:tr w:rsidR="005F01C6" w:rsidRPr="00AE68A8" w14:paraId="0159C517" w14:textId="77777777" w:rsidTr="00BA67D9">
        <w:trPr>
          <w:trHeight w:val="183"/>
        </w:trPr>
        <w:tc>
          <w:tcPr>
            <w:tcW w:w="720" w:type="dxa"/>
          </w:tcPr>
          <w:p w14:paraId="7F904016" w14:textId="77777777" w:rsidR="005F01C6" w:rsidRPr="00AE68A8" w:rsidRDefault="005F01C6" w:rsidP="00BA67D9">
            <w:pPr>
              <w:pStyle w:val="NoSpacing"/>
            </w:pPr>
          </w:p>
        </w:tc>
        <w:tc>
          <w:tcPr>
            <w:tcW w:w="2944" w:type="dxa"/>
            <w:gridSpan w:val="2"/>
            <w:vAlign w:val="center"/>
          </w:tcPr>
          <w:p w14:paraId="5BF7873F" w14:textId="46CE325C" w:rsidR="005F01C6" w:rsidRPr="00AE68A8" w:rsidRDefault="005F01C6" w:rsidP="00BA67D9">
            <w:pPr>
              <w:pStyle w:val="NoSpacing"/>
            </w:pPr>
          </w:p>
        </w:tc>
        <w:tc>
          <w:tcPr>
            <w:tcW w:w="424" w:type="dxa"/>
            <w:vMerge/>
          </w:tcPr>
          <w:p w14:paraId="420C7472" w14:textId="77777777" w:rsidR="005F01C6" w:rsidRPr="00AE68A8" w:rsidRDefault="005F01C6" w:rsidP="00BA67D9"/>
        </w:tc>
        <w:tc>
          <w:tcPr>
            <w:tcW w:w="6611" w:type="dxa"/>
            <w:gridSpan w:val="2"/>
            <w:vMerge/>
          </w:tcPr>
          <w:p w14:paraId="72DC1D37" w14:textId="77777777" w:rsidR="005F01C6" w:rsidRPr="00AE68A8" w:rsidRDefault="005F01C6" w:rsidP="00BA67D9"/>
        </w:tc>
      </w:tr>
      <w:tr w:rsidR="005F01C6" w:rsidRPr="00AE68A8" w14:paraId="7CE7E962" w14:textId="77777777" w:rsidTr="00BA67D9">
        <w:trPr>
          <w:trHeight w:val="633"/>
        </w:trPr>
        <w:tc>
          <w:tcPr>
            <w:tcW w:w="720" w:type="dxa"/>
          </w:tcPr>
          <w:p w14:paraId="6BEAAB71" w14:textId="77777777" w:rsidR="005F01C6" w:rsidRPr="00AE68A8" w:rsidRDefault="005F01C6" w:rsidP="00BA67D9">
            <w:pPr>
              <w:pStyle w:val="Contact"/>
              <w:rPr>
                <w:noProof/>
              </w:rPr>
            </w:pPr>
          </w:p>
        </w:tc>
        <w:tc>
          <w:tcPr>
            <w:tcW w:w="631" w:type="dxa"/>
            <w:tcMar>
              <w:left w:w="0" w:type="dxa"/>
              <w:right w:w="0" w:type="dxa"/>
            </w:tcMar>
            <w:vAlign w:val="center"/>
          </w:tcPr>
          <w:p w14:paraId="24BFEEB6" w14:textId="61101739" w:rsidR="005F01C6" w:rsidRPr="00AE68A8" w:rsidRDefault="005F01C6" w:rsidP="00BA67D9">
            <w:pPr>
              <w:pStyle w:val="Contact"/>
            </w:pPr>
            <w:r w:rsidRPr="00AE68A8">
              <w:rPr>
                <w:noProof/>
              </w:rPr>
              <mc:AlternateContent>
                <mc:Choice Requires="wpg">
                  <w:drawing>
                    <wp:inline distT="0" distB="0" distL="0" distR="0" wp14:anchorId="36799E85" wp14:editId="72C32443">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3A7683C5"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Email icon"/>
                      </v:shape>
                      <w10:anchorlock/>
                    </v:group>
                  </w:pict>
                </mc:Fallback>
              </mc:AlternateContent>
            </w:r>
          </w:p>
        </w:tc>
        <w:tc>
          <w:tcPr>
            <w:tcW w:w="2313" w:type="dxa"/>
            <w:vAlign w:val="center"/>
          </w:tcPr>
          <w:p w14:paraId="72358744" w14:textId="70CE160A" w:rsidR="005F01C6" w:rsidRPr="00AE68A8" w:rsidRDefault="005F01C6" w:rsidP="00BA67D9">
            <w:pPr>
              <w:pStyle w:val="Information"/>
            </w:pPr>
            <w:r>
              <w:t>connect@sandysaulteaux.ca</w:t>
            </w:r>
          </w:p>
        </w:tc>
        <w:tc>
          <w:tcPr>
            <w:tcW w:w="424" w:type="dxa"/>
            <w:vMerge/>
          </w:tcPr>
          <w:p w14:paraId="0A934307" w14:textId="77777777" w:rsidR="005F01C6" w:rsidRPr="00AE68A8" w:rsidRDefault="005F01C6" w:rsidP="00BA67D9"/>
        </w:tc>
        <w:tc>
          <w:tcPr>
            <w:tcW w:w="6611" w:type="dxa"/>
            <w:gridSpan w:val="2"/>
            <w:vMerge/>
          </w:tcPr>
          <w:p w14:paraId="4E7F18D1" w14:textId="77777777" w:rsidR="005F01C6" w:rsidRPr="00AE68A8" w:rsidRDefault="005F01C6" w:rsidP="00BA67D9"/>
        </w:tc>
      </w:tr>
      <w:tr w:rsidR="005F01C6" w:rsidRPr="00AE68A8" w14:paraId="17C7ABA5" w14:textId="77777777" w:rsidTr="00BA67D9">
        <w:trPr>
          <w:trHeight w:val="174"/>
        </w:trPr>
        <w:tc>
          <w:tcPr>
            <w:tcW w:w="720" w:type="dxa"/>
          </w:tcPr>
          <w:p w14:paraId="67F13E2C" w14:textId="77777777" w:rsidR="005F01C6" w:rsidRPr="00AE68A8" w:rsidRDefault="005F01C6" w:rsidP="00BA67D9">
            <w:pPr>
              <w:pStyle w:val="NoSpacing"/>
            </w:pPr>
          </w:p>
        </w:tc>
        <w:tc>
          <w:tcPr>
            <w:tcW w:w="2944" w:type="dxa"/>
            <w:gridSpan w:val="2"/>
            <w:vAlign w:val="center"/>
          </w:tcPr>
          <w:p w14:paraId="2CEB1BA4" w14:textId="1DD2FBC5" w:rsidR="005F01C6" w:rsidRPr="00AE68A8" w:rsidRDefault="005F01C6" w:rsidP="00BA67D9">
            <w:pPr>
              <w:pStyle w:val="NoSpacing"/>
            </w:pPr>
          </w:p>
        </w:tc>
        <w:tc>
          <w:tcPr>
            <w:tcW w:w="424" w:type="dxa"/>
            <w:vMerge/>
          </w:tcPr>
          <w:p w14:paraId="52902D81" w14:textId="77777777" w:rsidR="005F01C6" w:rsidRPr="00AE68A8" w:rsidRDefault="005F01C6" w:rsidP="00BA67D9"/>
        </w:tc>
        <w:tc>
          <w:tcPr>
            <w:tcW w:w="6611" w:type="dxa"/>
            <w:gridSpan w:val="2"/>
            <w:vMerge/>
          </w:tcPr>
          <w:p w14:paraId="002EA048" w14:textId="77777777" w:rsidR="005F01C6" w:rsidRPr="00AE68A8" w:rsidRDefault="005F01C6" w:rsidP="00BA67D9"/>
        </w:tc>
      </w:tr>
      <w:tr w:rsidR="005F01C6" w:rsidRPr="00AE68A8" w14:paraId="6B83CF01" w14:textId="77777777" w:rsidTr="00BA67D9">
        <w:trPr>
          <w:trHeight w:val="633"/>
        </w:trPr>
        <w:tc>
          <w:tcPr>
            <w:tcW w:w="720" w:type="dxa"/>
          </w:tcPr>
          <w:p w14:paraId="6210A957" w14:textId="77777777" w:rsidR="005F01C6" w:rsidRPr="00AE68A8" w:rsidRDefault="005F01C6" w:rsidP="00BA67D9">
            <w:pPr>
              <w:pStyle w:val="Contact"/>
              <w:rPr>
                <w:noProof/>
              </w:rPr>
            </w:pPr>
          </w:p>
        </w:tc>
        <w:tc>
          <w:tcPr>
            <w:tcW w:w="631" w:type="dxa"/>
            <w:tcMar>
              <w:left w:w="0" w:type="dxa"/>
              <w:right w:w="0" w:type="dxa"/>
            </w:tcMar>
            <w:vAlign w:val="center"/>
          </w:tcPr>
          <w:p w14:paraId="343D52FE" w14:textId="52A76BD6" w:rsidR="005F01C6" w:rsidRPr="00AE68A8" w:rsidRDefault="005F01C6" w:rsidP="00BA67D9">
            <w:pPr>
              <w:pStyle w:val="Contact"/>
            </w:pPr>
            <w:r w:rsidRPr="00AE68A8">
              <w:rPr>
                <w:noProof/>
              </w:rPr>
              <mc:AlternateContent>
                <mc:Choice Requires="wpg">
                  <w:drawing>
                    <wp:inline distT="0" distB="0" distL="0" distR="0" wp14:anchorId="43531746" wp14:editId="7AEDBA9B">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4B1E4C2"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E9d1TIAALX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0" o:title="website icon"/>
                        <v:path arrowok="t"/>
                      </v:shape>
                      <w10:anchorlock/>
                    </v:group>
                  </w:pict>
                </mc:Fallback>
              </mc:AlternateContent>
            </w:r>
          </w:p>
        </w:tc>
        <w:tc>
          <w:tcPr>
            <w:tcW w:w="2313" w:type="dxa"/>
            <w:vAlign w:val="center"/>
          </w:tcPr>
          <w:p w14:paraId="2FA5A4E7" w14:textId="5D3F6788" w:rsidR="005F01C6" w:rsidRPr="00AE68A8" w:rsidRDefault="005F01C6" w:rsidP="00BA67D9">
            <w:pPr>
              <w:pStyle w:val="Information"/>
            </w:pPr>
            <w:r>
              <w:t>www.sandysaulteaux.ca</w:t>
            </w:r>
          </w:p>
        </w:tc>
        <w:tc>
          <w:tcPr>
            <w:tcW w:w="424" w:type="dxa"/>
            <w:vMerge/>
          </w:tcPr>
          <w:p w14:paraId="00B40877" w14:textId="77777777" w:rsidR="005F01C6" w:rsidRPr="00AE68A8" w:rsidRDefault="005F01C6" w:rsidP="00BA67D9"/>
        </w:tc>
        <w:tc>
          <w:tcPr>
            <w:tcW w:w="6611" w:type="dxa"/>
            <w:gridSpan w:val="2"/>
            <w:vMerge/>
          </w:tcPr>
          <w:p w14:paraId="15B568D7" w14:textId="77777777" w:rsidR="005F01C6" w:rsidRPr="00AE68A8" w:rsidRDefault="005F01C6" w:rsidP="00BA67D9"/>
        </w:tc>
      </w:tr>
      <w:tr w:rsidR="005F01C6" w:rsidRPr="00AE68A8" w14:paraId="3FBB94F2" w14:textId="77777777" w:rsidTr="00BA67D9">
        <w:trPr>
          <w:trHeight w:val="2448"/>
        </w:trPr>
        <w:tc>
          <w:tcPr>
            <w:tcW w:w="720" w:type="dxa"/>
          </w:tcPr>
          <w:p w14:paraId="3AA948F8" w14:textId="1550ACD1" w:rsidR="005F01C6" w:rsidRPr="00AE68A8" w:rsidRDefault="005F01C6" w:rsidP="00BA67D9"/>
        </w:tc>
        <w:tc>
          <w:tcPr>
            <w:tcW w:w="2944" w:type="dxa"/>
            <w:gridSpan w:val="2"/>
          </w:tcPr>
          <w:p w14:paraId="55CB7FA1" w14:textId="77777777" w:rsidR="00904FFD" w:rsidRDefault="00904FFD" w:rsidP="00BA67D9"/>
          <w:p w14:paraId="0B612E09" w14:textId="3E517392" w:rsidR="005F01C6" w:rsidRPr="00AE68A8" w:rsidRDefault="00CF48B0" w:rsidP="00BA67D9">
            <w:r>
              <w:rPr>
                <w:noProof/>
              </w:rPr>
              <mc:AlternateContent>
                <mc:Choice Requires="wps">
                  <w:drawing>
                    <wp:anchor distT="45720" distB="45720" distL="114300" distR="114300" simplePos="0" relativeHeight="251659264" behindDoc="0" locked="0" layoutInCell="1" allowOverlap="1" wp14:anchorId="52C47D4F" wp14:editId="50832A3F">
                      <wp:simplePos x="0" y="0"/>
                      <wp:positionH relativeFrom="column">
                        <wp:posOffset>-71755</wp:posOffset>
                      </wp:positionH>
                      <wp:positionV relativeFrom="paragraph">
                        <wp:posOffset>217805</wp:posOffset>
                      </wp:positionV>
                      <wp:extent cx="1739900" cy="16700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670050"/>
                              </a:xfrm>
                              <a:prstGeom prst="rect">
                                <a:avLst/>
                              </a:prstGeom>
                              <a:solidFill>
                                <a:srgbClr val="FFFFFF"/>
                              </a:solidFill>
                              <a:ln w="9525">
                                <a:noFill/>
                                <a:miter lim="800000"/>
                                <a:headEnd/>
                                <a:tailEnd/>
                              </a:ln>
                            </wps:spPr>
                            <wps:txbx>
                              <w:txbxContent>
                                <w:p w14:paraId="6362ED25" w14:textId="77777777" w:rsidR="00CF48B0" w:rsidRPr="00CF48B0" w:rsidRDefault="00CF48B0" w:rsidP="00CF48B0">
                                  <w:pPr>
                                    <w:jc w:val="center"/>
                                    <w:rPr>
                                      <w:u w:val="single"/>
                                    </w:rPr>
                                  </w:pPr>
                                  <w:r w:rsidRPr="00CF48B0">
                                    <w:rPr>
                                      <w:u w:val="single"/>
                                    </w:rPr>
                                    <w:t>PAYMENT ACCEPTED</w:t>
                                  </w:r>
                                </w:p>
                                <w:p w14:paraId="5FF63CD8" w14:textId="6AE3696F" w:rsidR="00CF48B0" w:rsidRDefault="00CF48B0" w:rsidP="00CF48B0">
                                  <w:pPr>
                                    <w:pStyle w:val="ListParagraph"/>
                                    <w:numPr>
                                      <w:ilvl w:val="0"/>
                                      <w:numId w:val="3"/>
                                    </w:numPr>
                                  </w:pPr>
                                  <w:r>
                                    <w:t xml:space="preserve">Credit Card (in person or by phone) </w:t>
                                  </w:r>
                                </w:p>
                                <w:p w14:paraId="69A08137" w14:textId="07DD8B8C" w:rsidR="00CF48B0" w:rsidRDefault="00CF48B0" w:rsidP="00CF48B0">
                                  <w:pPr>
                                    <w:pStyle w:val="ListParagraph"/>
                                    <w:numPr>
                                      <w:ilvl w:val="0"/>
                                      <w:numId w:val="3"/>
                                    </w:numPr>
                                  </w:pPr>
                                  <w:r>
                                    <w:t>Cheque (in person or by mail)</w:t>
                                  </w:r>
                                </w:p>
                                <w:p w14:paraId="5B2FDBFF" w14:textId="4D8A095A" w:rsidR="00CF48B0" w:rsidRPr="00CE1E3D" w:rsidRDefault="00CF48B0" w:rsidP="00CF48B0">
                                  <w:pPr>
                                    <w:pStyle w:val="ListParagraph"/>
                                    <w:numPr>
                                      <w:ilvl w:val="0"/>
                                      <w:numId w:val="3"/>
                                    </w:numPr>
                                  </w:pPr>
                                  <w:r>
                                    <w:t>Etransfer (sandy@sandysaulteaux.ca)</w:t>
                                  </w:r>
                                </w:p>
                                <w:p w14:paraId="6C9DC7FD" w14:textId="7C1CAFAD" w:rsidR="00CF48B0" w:rsidRDefault="00CF48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C47D4F" id="_x0000_t202" coordsize="21600,21600" o:spt="202" path="m,l,21600r21600,l21600,xe">
                      <v:stroke joinstyle="miter"/>
                      <v:path gradientshapeok="t" o:connecttype="rect"/>
                    </v:shapetype>
                    <v:shape id="Text Box 2" o:spid="_x0000_s1027" type="#_x0000_t202" style="position:absolute;margin-left:-5.65pt;margin-top:17.15pt;width:137pt;height:1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" stroked="f">
                      <v:textbox>
                        <w:txbxContent>
                          <w:p w14:paraId="6362ED25" w14:textId="77777777" w:rsidR="00CF48B0" w:rsidRPr="00CF48B0" w:rsidRDefault="00CF48B0" w:rsidP="00CF48B0">
                            <w:pPr>
                              <w:jc w:val="center"/>
                              <w:rPr>
                                <w:u w:val="single"/>
                              </w:rPr>
                            </w:pPr>
                            <w:r w:rsidRPr="00CF48B0">
                              <w:rPr>
                                <w:u w:val="single"/>
                              </w:rPr>
                              <w:t>PAYMENT ACCEPTED</w:t>
                            </w:r>
                          </w:p>
                          <w:p w14:paraId="5FF63CD8" w14:textId="6AE3696F" w:rsidR="00CF48B0" w:rsidRDefault="00CF48B0" w:rsidP="00CF48B0">
                            <w:pPr>
                              <w:pStyle w:val="ListParagraph"/>
                              <w:numPr>
                                <w:ilvl w:val="0"/>
                                <w:numId w:val="3"/>
                              </w:numPr>
                            </w:pPr>
                            <w:r>
                              <w:t xml:space="preserve">Credit Card (in person or by phone) </w:t>
                            </w:r>
                          </w:p>
                          <w:p w14:paraId="69A08137" w14:textId="07DD8B8C" w:rsidR="00CF48B0" w:rsidRDefault="00CF48B0" w:rsidP="00CF48B0">
                            <w:pPr>
                              <w:pStyle w:val="ListParagraph"/>
                              <w:numPr>
                                <w:ilvl w:val="0"/>
                                <w:numId w:val="3"/>
                              </w:numPr>
                            </w:pPr>
                            <w:r>
                              <w:t>Cheque (in person or by mail)</w:t>
                            </w:r>
                          </w:p>
                          <w:p w14:paraId="5B2FDBFF" w14:textId="4D8A095A" w:rsidR="00CF48B0" w:rsidRPr="00CE1E3D" w:rsidRDefault="00CF48B0" w:rsidP="00CF48B0">
                            <w:pPr>
                              <w:pStyle w:val="ListParagraph"/>
                              <w:numPr>
                                <w:ilvl w:val="0"/>
                                <w:numId w:val="3"/>
                              </w:numPr>
                            </w:pPr>
                            <w:r>
                              <w:t>Etransfer (sandy@sandysaulteaux.ca)</w:t>
                            </w:r>
                          </w:p>
                          <w:p w14:paraId="6C9DC7FD" w14:textId="7C1CAFAD" w:rsidR="00CF48B0" w:rsidRDefault="00CF48B0"/>
                        </w:txbxContent>
                      </v:textbox>
                      <w10:wrap type="square"/>
                    </v:shape>
                  </w:pict>
                </mc:Fallback>
              </mc:AlternateContent>
            </w:r>
          </w:p>
        </w:tc>
        <w:tc>
          <w:tcPr>
            <w:tcW w:w="424" w:type="dxa"/>
          </w:tcPr>
          <w:p w14:paraId="2A2FBDE0" w14:textId="199C4FC2" w:rsidR="005F01C6" w:rsidRPr="00AE68A8" w:rsidRDefault="005F01C6" w:rsidP="00BA67D9"/>
        </w:tc>
        <w:tc>
          <w:tcPr>
            <w:tcW w:w="6611" w:type="dxa"/>
            <w:gridSpan w:val="2"/>
            <w:vMerge/>
          </w:tcPr>
          <w:p w14:paraId="04941378" w14:textId="77777777" w:rsidR="005F01C6" w:rsidRPr="00AE68A8" w:rsidRDefault="005F01C6" w:rsidP="00BA67D9"/>
        </w:tc>
      </w:tr>
    </w:tbl>
    <w:p w14:paraId="1A4DE427" w14:textId="5C6E6F03" w:rsidR="007F5B63" w:rsidRDefault="007F5B63" w:rsidP="00461E5A">
      <w:pPr>
        <w:rPr>
          <w:rFonts w:ascii="Poppins" w:hAnsi="Poppins" w:cs="Poppins"/>
          <w:color w:val="0D2148"/>
          <w:spacing w:val="5"/>
          <w:sz w:val="18"/>
          <w:szCs w:val="18"/>
          <w:shd w:val="clear" w:color="auto" w:fill="FFFFFF"/>
        </w:rPr>
      </w:pPr>
    </w:p>
    <w:p w14:paraId="621B6FB3" w14:textId="468B91ED" w:rsidR="00461E5A" w:rsidRDefault="00461E5A" w:rsidP="00461E5A">
      <w:pPr>
        <w:tabs>
          <w:tab w:val="left" w:pos="6680"/>
        </w:tabs>
        <w:spacing w:after="0" w:line="276" w:lineRule="auto"/>
        <w:jc w:val="center"/>
        <w:rPr>
          <w:rFonts w:ascii="Poppins" w:hAnsi="Poppins" w:cs="Poppins"/>
          <w:color w:val="0D2148"/>
          <w:spacing w:val="5"/>
          <w:sz w:val="18"/>
          <w:szCs w:val="18"/>
          <w:shd w:val="clear" w:color="auto" w:fill="FFFFFF"/>
        </w:rPr>
      </w:pPr>
      <w:r w:rsidRPr="004E43CD">
        <w:rPr>
          <w:noProof/>
          <w:u w:val="single"/>
        </w:rPr>
        <mc:AlternateContent>
          <mc:Choice Requires="wps">
            <w:drawing>
              <wp:anchor distT="0" distB="0" distL="114300" distR="114300" simplePos="0" relativeHeight="251677696" behindDoc="0" locked="0" layoutInCell="1" allowOverlap="1" wp14:anchorId="7D3949B8" wp14:editId="5DC8C73F">
                <wp:simplePos x="0" y="0"/>
                <wp:positionH relativeFrom="margin">
                  <wp:posOffset>539750</wp:posOffset>
                </wp:positionH>
                <wp:positionV relativeFrom="paragraph">
                  <wp:posOffset>18415</wp:posOffset>
                </wp:positionV>
                <wp:extent cx="158750" cy="146050"/>
                <wp:effectExtent l="0" t="0" r="12700" b="25400"/>
                <wp:wrapNone/>
                <wp:docPr id="223620168" name="Oval 3"/>
                <wp:cNvGraphicFramePr/>
                <a:graphic xmlns:a="http://schemas.openxmlformats.org/drawingml/2006/main">
                  <a:graphicData uri="http://schemas.microsoft.com/office/word/2010/wordprocessingShape">
                    <wps:wsp>
                      <wps:cNvSpPr/>
                      <wps:spPr>
                        <a:xfrm>
                          <a:off x="0" y="0"/>
                          <a:ext cx="158750" cy="14605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F5F88" id="Oval 3" o:spid="_x0000_s1026" style="position:absolute;margin-left:42.5pt;margin-top:1.45pt;width:12.5pt;height:1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" fillcolor="white [3212]" strokecolor="#060c12 [484]" strokeweight="1pt">
                <v:stroke joinstyle="miter"/>
                <w10:wrap anchorx="margin"/>
              </v:oval>
            </w:pict>
          </mc:Fallback>
        </mc:AlternateContent>
      </w:r>
      <w:r>
        <w:rPr>
          <w:rFonts w:ascii="Poppins" w:hAnsi="Poppins" w:cs="Poppins"/>
          <w:color w:val="0D2148"/>
          <w:spacing w:val="5"/>
          <w:sz w:val="18"/>
          <w:szCs w:val="18"/>
          <w:shd w:val="clear" w:color="auto" w:fill="FFFFFF"/>
        </w:rPr>
        <w:t xml:space="preserve">    </w:t>
      </w:r>
      <w:r w:rsidR="00CC6041">
        <w:rPr>
          <w:rFonts w:ascii="Poppins" w:hAnsi="Poppins" w:cs="Poppins"/>
          <w:color w:val="0D2148"/>
          <w:spacing w:val="5"/>
          <w:sz w:val="18"/>
          <w:szCs w:val="18"/>
          <w:shd w:val="clear" w:color="auto" w:fill="FFFFFF"/>
        </w:rPr>
        <w:t>I would like to receive a copy of the Sandy-Saulteaux Spiritual Centre Newslette</w:t>
      </w:r>
      <w:r w:rsidR="001608A2">
        <w:rPr>
          <w:rFonts w:ascii="Poppins" w:hAnsi="Poppins" w:cs="Poppins"/>
          <w:color w:val="0D2148"/>
          <w:spacing w:val="5"/>
          <w:sz w:val="18"/>
          <w:szCs w:val="18"/>
          <w:shd w:val="clear" w:color="auto" w:fill="FFFFFF"/>
        </w:rPr>
        <w:t>r</w:t>
      </w:r>
    </w:p>
    <w:p w14:paraId="0E396BCE" w14:textId="368773F6" w:rsidR="00461E5A" w:rsidRDefault="00461E5A" w:rsidP="00461E5A">
      <w:pPr>
        <w:tabs>
          <w:tab w:val="left" w:pos="6680"/>
        </w:tabs>
        <w:spacing w:after="0"/>
        <w:jc w:val="center"/>
        <w:rPr>
          <w:rFonts w:ascii="Poppins" w:hAnsi="Poppins" w:cs="Poppins"/>
          <w:color w:val="0D2148"/>
          <w:spacing w:val="5"/>
          <w:sz w:val="18"/>
          <w:szCs w:val="18"/>
          <w:shd w:val="clear" w:color="auto" w:fill="FFFFFF"/>
        </w:rPr>
      </w:pPr>
      <w:r>
        <w:rPr>
          <w:rFonts w:ascii="Poppins" w:hAnsi="Poppins" w:cs="Poppins"/>
          <w:color w:val="0D2148"/>
          <w:spacing w:val="5"/>
          <w:sz w:val="18"/>
          <w:szCs w:val="18"/>
          <w:shd w:val="clear" w:color="auto" w:fill="FFFFFF"/>
        </w:rPr>
        <w:t xml:space="preserve">CANCELLATION POLICY: Cancellations within 14 days of the workshop are </w:t>
      </w:r>
      <w:proofErr w:type="gramStart"/>
      <w:r>
        <w:rPr>
          <w:rFonts w:ascii="Poppins" w:hAnsi="Poppins" w:cs="Poppins"/>
          <w:color w:val="0D2148"/>
          <w:spacing w:val="5"/>
          <w:sz w:val="18"/>
          <w:szCs w:val="18"/>
          <w:shd w:val="clear" w:color="auto" w:fill="FFFFFF"/>
        </w:rPr>
        <w:t>NON-REFUNDABLE</w:t>
      </w:r>
      <w:proofErr w:type="gramEnd"/>
    </w:p>
    <w:p w14:paraId="2F1FD72E" w14:textId="77777777" w:rsidR="001E44DB" w:rsidRDefault="001E44DB" w:rsidP="00461E5A">
      <w:pPr>
        <w:tabs>
          <w:tab w:val="left" w:pos="6680"/>
        </w:tabs>
        <w:spacing w:after="0"/>
        <w:jc w:val="center"/>
        <w:rPr>
          <w:rFonts w:ascii="Poppins" w:hAnsi="Poppins" w:cs="Poppins"/>
          <w:color w:val="0D2148"/>
          <w:spacing w:val="5"/>
          <w:sz w:val="18"/>
          <w:szCs w:val="18"/>
          <w:shd w:val="clear" w:color="auto" w:fill="FFFFFF"/>
        </w:rPr>
      </w:pPr>
    </w:p>
    <w:p w14:paraId="62758353" w14:textId="0788113C" w:rsidR="00356EDD" w:rsidRPr="00356EDD" w:rsidRDefault="0096296F" w:rsidP="009A61F4">
      <w:pPr>
        <w:pStyle w:val="contentpasted2"/>
        <w:jc w:val="center"/>
        <w:rPr>
          <w:rFonts w:ascii="Open Sans" w:hAnsi="Open Sans" w:cs="Open Sans"/>
          <w:b/>
          <w:bCs/>
          <w:color w:val="000000"/>
          <w:sz w:val="36"/>
          <w:szCs w:val="36"/>
        </w:rPr>
      </w:pPr>
      <w:r w:rsidRPr="00E77B5E">
        <w:rPr>
          <w:noProof/>
        </w:rPr>
        <w:lastRenderedPageBreak/>
        <mc:AlternateContent>
          <mc:Choice Requires="wps">
            <w:drawing>
              <wp:anchor distT="0" distB="0" distL="114300" distR="114300" simplePos="0" relativeHeight="251681792" behindDoc="1" locked="0" layoutInCell="1" allowOverlap="1" wp14:anchorId="2D3E07AC" wp14:editId="69CB2D60">
                <wp:simplePos x="0" y="0"/>
                <wp:positionH relativeFrom="margin">
                  <wp:posOffset>-173592</wp:posOffset>
                </wp:positionH>
                <wp:positionV relativeFrom="paragraph">
                  <wp:posOffset>398</wp:posOffset>
                </wp:positionV>
                <wp:extent cx="1810385" cy="1810385"/>
                <wp:effectExtent l="0" t="0" r="0" b="0"/>
                <wp:wrapTight wrapText="bothSides">
                  <wp:wrapPolygon edited="0">
                    <wp:start x="8410" y="0"/>
                    <wp:lineTo x="6819" y="227"/>
                    <wp:lineTo x="2046" y="2955"/>
                    <wp:lineTo x="1364" y="4773"/>
                    <wp:lineTo x="0" y="7273"/>
                    <wp:lineTo x="0" y="12955"/>
                    <wp:lineTo x="227" y="14546"/>
                    <wp:lineTo x="2500" y="18638"/>
                    <wp:lineTo x="7046" y="21365"/>
                    <wp:lineTo x="7955" y="21365"/>
                    <wp:lineTo x="13410" y="21365"/>
                    <wp:lineTo x="14092" y="21365"/>
                    <wp:lineTo x="19092" y="18638"/>
                    <wp:lineTo x="21138" y="14546"/>
                    <wp:lineTo x="21365" y="13183"/>
                    <wp:lineTo x="21365" y="7273"/>
                    <wp:lineTo x="20001" y="4773"/>
                    <wp:lineTo x="19320" y="2955"/>
                    <wp:lineTo x="14546" y="227"/>
                    <wp:lineTo x="12955" y="0"/>
                    <wp:lineTo x="8410" y="0"/>
                  </wp:wrapPolygon>
                </wp:wrapTight>
                <wp:docPr id="1071094609" name="Oval 1071094609"/>
                <wp:cNvGraphicFramePr/>
                <a:graphic xmlns:a="http://schemas.openxmlformats.org/drawingml/2006/main">
                  <a:graphicData uri="http://schemas.microsoft.com/office/word/2010/wordprocessingShape">
                    <wps:wsp>
                      <wps:cNvSpPr/>
                      <wps:spPr>
                        <a:xfrm>
                          <a:off x="0" y="0"/>
                          <a:ext cx="1810385" cy="1810385"/>
                        </a:xfrm>
                        <a:prstGeom prst="ellipse">
                          <a:avLst/>
                        </a:prstGeom>
                        <a:blipFill>
                          <a:blip r:embed="rId11"/>
                          <a:stretch>
                            <a:fillRect/>
                          </a:stretch>
                        </a:blipFill>
                        <a:ln w="12700" cap="flat" cmpd="sng" algn="ctr">
                          <a:noFill/>
                          <a:prstDash val="solid"/>
                          <a:miter lim="800000"/>
                        </a:ln>
                        <a:effectLst/>
                      </wps:spPr>
                      <wps:txbx>
                        <w:txbxContent>
                          <w:p w14:paraId="49FA4809" w14:textId="77777777" w:rsidR="0096296F" w:rsidRDefault="0096296F" w:rsidP="00962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3E07AC" id="Oval 1071094609" o:spid="_x0000_s1028" style="position:absolute;left:0;text-align:left;margin-left:-13.65pt;margin-top:.05pt;width:142.55pt;height:142.55pt;z-index:-251634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rHApu6kMfR+NMLeuaUNRsIdS03NGaL3AdRTS1NyfWgB9FMUn3NKzHtQAtLn6VEJCD82Pz6&#10;UvmrUc8V9odmSZ+lGfpUfmrR5q0e0h/MFmSZ+lGfpUfmrR5q0e0h/MFmSZ+lGfpUfmrR5q0e0h/M&#10;FmSZ+lGfpUfmrR5q0e0h/MFmSZ+lGfpUfmrR5q0e0h/MFmSf54o/OmCRe1DSDrR7SPcLMfS1EshP&#10;T+WKXJ96q4h/elqPJ96FY9807gSUUwtRuoGPopm6jd+NF0IfRTNx+lKppXQDq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KKKACiiigBaKKKACiiigAooooAKKKKACiiigAooo&#10;oAKKKKACiiigAooooASloooASloooASloooAKKKKACiiigBKW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" stroked="f" strokeweight="1pt">
                <v:fill r:id="rId12" o:title="" recolor="t" rotate="t" type="frame"/>
                <v:stroke joinstyle="miter"/>
                <v:textbox>
                  <w:txbxContent>
                    <w:p w14:paraId="49FA4809" w14:textId="77777777" w:rsidR="0096296F" w:rsidRDefault="0096296F" w:rsidP="0096296F">
                      <w:pPr>
                        <w:jc w:val="center"/>
                      </w:pPr>
                    </w:p>
                  </w:txbxContent>
                </v:textbox>
                <w10:wrap type="tight" anchorx="margin"/>
              </v:oval>
            </w:pict>
          </mc:Fallback>
        </mc:AlternateContent>
      </w:r>
      <w:r w:rsidR="00356EDD">
        <w:rPr>
          <w:rFonts w:ascii="Open Sans" w:hAnsi="Open Sans" w:cs="Open Sans"/>
          <w:b/>
          <w:bCs/>
          <w:color w:val="000000"/>
          <w:sz w:val="36"/>
          <w:szCs w:val="36"/>
        </w:rPr>
        <w:t>I</w:t>
      </w:r>
      <w:r w:rsidR="00356EDD" w:rsidRPr="00356EDD">
        <w:rPr>
          <w:rFonts w:ascii="Open Sans" w:hAnsi="Open Sans" w:cs="Open Sans"/>
          <w:b/>
          <w:bCs/>
          <w:color w:val="000000"/>
          <w:sz w:val="36"/>
          <w:szCs w:val="36"/>
        </w:rPr>
        <w:t xml:space="preserve">ndigenous </w:t>
      </w:r>
      <w:r w:rsidR="00356EDD">
        <w:rPr>
          <w:rFonts w:ascii="Open Sans" w:hAnsi="Open Sans" w:cs="Open Sans"/>
          <w:b/>
          <w:bCs/>
          <w:color w:val="000000"/>
          <w:sz w:val="36"/>
          <w:szCs w:val="36"/>
        </w:rPr>
        <w:t>Family Training</w:t>
      </w:r>
      <w:r w:rsidR="001070C9">
        <w:rPr>
          <w:rFonts w:ascii="Open Sans" w:hAnsi="Open Sans" w:cs="Open Sans"/>
          <w:b/>
          <w:bCs/>
          <w:color w:val="000000"/>
          <w:sz w:val="36"/>
          <w:szCs w:val="36"/>
        </w:rPr>
        <w:t xml:space="preserve">, Rewrapping our </w:t>
      </w:r>
      <w:proofErr w:type="gramStart"/>
      <w:r w:rsidR="001070C9">
        <w:rPr>
          <w:rFonts w:ascii="Open Sans" w:hAnsi="Open Sans" w:cs="Open Sans"/>
          <w:b/>
          <w:bCs/>
          <w:color w:val="000000"/>
          <w:sz w:val="36"/>
          <w:szCs w:val="36"/>
        </w:rPr>
        <w:t>Families</w:t>
      </w:r>
      <w:proofErr w:type="gramEnd"/>
    </w:p>
    <w:p w14:paraId="513BFAC4" w14:textId="654EE70B" w:rsidR="00356EDD" w:rsidRDefault="00356EDD" w:rsidP="00356EDD">
      <w:pPr>
        <w:pStyle w:val="Heading3"/>
        <w:jc w:val="center"/>
        <w:rPr>
          <w:rFonts w:ascii="Open Sans" w:hAnsi="Open Sans" w:cs="Open Sans"/>
          <w:b/>
          <w:bCs/>
          <w:color w:val="000000"/>
          <w:sz w:val="36"/>
          <w:szCs w:val="36"/>
        </w:rPr>
      </w:pPr>
      <w:r w:rsidRPr="00356EDD">
        <w:rPr>
          <w:rFonts w:ascii="Open Sans" w:hAnsi="Open Sans" w:cs="Open Sans"/>
          <w:b/>
          <w:bCs/>
          <w:color w:val="000000"/>
          <w:sz w:val="36"/>
          <w:szCs w:val="36"/>
        </w:rPr>
        <w:t xml:space="preserve">January </w:t>
      </w:r>
      <w:r w:rsidR="001070C9">
        <w:rPr>
          <w:rFonts w:ascii="Open Sans" w:hAnsi="Open Sans" w:cs="Open Sans"/>
          <w:b/>
          <w:bCs/>
          <w:color w:val="000000"/>
          <w:sz w:val="36"/>
          <w:szCs w:val="36"/>
        </w:rPr>
        <w:t>27-28, 2024</w:t>
      </w:r>
    </w:p>
    <w:p w14:paraId="3215AFE8" w14:textId="1C1B4AC2" w:rsidR="00356EDD" w:rsidRPr="00356EDD" w:rsidRDefault="00FC1A95" w:rsidP="00FC1A95">
      <w:pPr>
        <w:jc w:val="center"/>
      </w:pPr>
      <w:r>
        <w:t>(9:00 am to 5:00</w:t>
      </w:r>
      <w:r w:rsidR="001354FB">
        <w:t xml:space="preserve"> pm</w:t>
      </w:r>
      <w:r>
        <w:t xml:space="preserve"> each day)</w:t>
      </w:r>
    </w:p>
    <w:p w14:paraId="2D2E911E" w14:textId="6D4F0EC7" w:rsidR="00D32A75" w:rsidRDefault="00D32A75" w:rsidP="00B21919">
      <w:pPr>
        <w:pStyle w:val="contentpasted1"/>
        <w:spacing w:before="0" w:beforeAutospacing="0" w:after="0" w:afterAutospacing="0"/>
        <w:rPr>
          <w:rFonts w:ascii="Aptos" w:hAnsi="Aptos" w:cs="Open Sans"/>
          <w:sz w:val="24"/>
          <w:szCs w:val="24"/>
        </w:rPr>
      </w:pPr>
      <w:r w:rsidRPr="00B21919">
        <w:rPr>
          <w:rFonts w:ascii="Aptos" w:hAnsi="Aptos" w:cs="Open Sans"/>
          <w:sz w:val="24"/>
          <w:szCs w:val="24"/>
        </w:rPr>
        <w:t>It is key to understand that Indigenous families are communal based. This is an entirely different perspective than the nuclear-based family. Relationships are essential, as are roles. Without understanding relationships as the focus, it can be perplexing and difficult when applying the individualistic approaches of the mainstream when working with Aboriginal families.</w:t>
      </w:r>
    </w:p>
    <w:p w14:paraId="47907084" w14:textId="77777777" w:rsidR="00B21919" w:rsidRPr="00B21919" w:rsidRDefault="00B21919" w:rsidP="00B21919">
      <w:pPr>
        <w:pStyle w:val="contentpasted1"/>
        <w:spacing w:before="0" w:beforeAutospacing="0" w:after="0" w:afterAutospacing="0"/>
        <w:rPr>
          <w:rFonts w:ascii="Aptos" w:hAnsi="Aptos" w:cs="Open Sans"/>
          <w:sz w:val="24"/>
          <w:szCs w:val="24"/>
        </w:rPr>
      </w:pPr>
    </w:p>
    <w:p w14:paraId="6E820117" w14:textId="48844EA7" w:rsidR="00D32A75" w:rsidRPr="00B21919" w:rsidRDefault="00D32A75" w:rsidP="00B21919">
      <w:pPr>
        <w:pStyle w:val="contentpasted1"/>
        <w:spacing w:before="0" w:beforeAutospacing="0" w:after="0" w:afterAutospacing="0"/>
        <w:rPr>
          <w:rFonts w:ascii="Aptos" w:hAnsi="Aptos" w:cs="Open Sans"/>
          <w:sz w:val="24"/>
          <w:szCs w:val="24"/>
        </w:rPr>
      </w:pPr>
      <w:r w:rsidRPr="00B21919">
        <w:rPr>
          <w:rFonts w:ascii="Aptos" w:hAnsi="Aptos" w:cs="Open Sans"/>
          <w:sz w:val="24"/>
          <w:szCs w:val="24"/>
        </w:rPr>
        <w:t xml:space="preserve">This training will provide an introduction into viewing families as a </w:t>
      </w:r>
      <w:proofErr w:type="gramStart"/>
      <w:r w:rsidRPr="00B21919">
        <w:rPr>
          <w:rFonts w:ascii="Aptos" w:hAnsi="Aptos" w:cs="Open Sans"/>
          <w:sz w:val="24"/>
          <w:szCs w:val="24"/>
        </w:rPr>
        <w:t>system;</w:t>
      </w:r>
      <w:proofErr w:type="gramEnd"/>
      <w:r w:rsidRPr="00B21919">
        <w:rPr>
          <w:rFonts w:ascii="Aptos" w:hAnsi="Aptos" w:cs="Open Sans"/>
          <w:sz w:val="24"/>
          <w:szCs w:val="24"/>
        </w:rPr>
        <w:t xml:space="preserve"> a collection of relationships, individuals, roles, values and beliefs. This highlights the wholistic view of the traditional Indigenous family. Colonization brought changes to Indigenous families and communities and unwrapped the family system to a large degree.</w:t>
      </w:r>
      <w:r w:rsidRPr="00B21919">
        <w:rPr>
          <w:rFonts w:ascii="Aptos" w:hAnsi="Aptos" w:cs="Open Sans"/>
          <w:sz w:val="24"/>
          <w:szCs w:val="24"/>
        </w:rPr>
        <w:br/>
      </w:r>
      <w:r w:rsidRPr="00B21919">
        <w:rPr>
          <w:rFonts w:ascii="Aptos" w:hAnsi="Aptos" w:cs="Open Sans"/>
          <w:sz w:val="24"/>
          <w:szCs w:val="24"/>
        </w:rPr>
        <w:br/>
        <w:t>Jann teaches using a traditional systemic and experiential approach combined with didactic summaries.</w:t>
      </w:r>
      <w:r w:rsidRPr="00B21919">
        <w:rPr>
          <w:rFonts w:ascii="Aptos" w:hAnsi="Aptos" w:cs="Open Sans"/>
          <w:sz w:val="24"/>
          <w:szCs w:val="24"/>
        </w:rPr>
        <w:br/>
      </w:r>
      <w:r w:rsidRPr="00B21919">
        <w:rPr>
          <w:rFonts w:ascii="Aptos" w:hAnsi="Aptos" w:cs="Open Sans"/>
          <w:sz w:val="24"/>
          <w:szCs w:val="24"/>
        </w:rPr>
        <w:br/>
        <w:t>This training will focus on:</w:t>
      </w:r>
    </w:p>
    <w:p w14:paraId="0C70BD5B" w14:textId="77777777" w:rsidR="00D32A75" w:rsidRPr="00B21919" w:rsidRDefault="00D32A75" w:rsidP="009A61F4">
      <w:pPr>
        <w:pStyle w:val="contentpasted1"/>
        <w:numPr>
          <w:ilvl w:val="0"/>
          <w:numId w:val="5"/>
        </w:numPr>
        <w:spacing w:before="0" w:beforeAutospacing="0" w:after="0" w:afterAutospacing="0"/>
        <w:rPr>
          <w:rFonts w:ascii="Aptos" w:eastAsia="Times New Roman" w:hAnsi="Aptos" w:cs="Open Sans"/>
          <w:sz w:val="24"/>
          <w:szCs w:val="24"/>
        </w:rPr>
      </w:pPr>
      <w:r w:rsidRPr="00B21919">
        <w:rPr>
          <w:rFonts w:ascii="Aptos" w:eastAsia="Times New Roman" w:hAnsi="Aptos" w:cs="Open Sans"/>
          <w:sz w:val="24"/>
          <w:szCs w:val="24"/>
        </w:rPr>
        <w:t>Viewing the family as a system</w:t>
      </w:r>
    </w:p>
    <w:p w14:paraId="5C1CF20C" w14:textId="77777777" w:rsidR="00D32A75" w:rsidRPr="00B21919" w:rsidRDefault="00D32A75" w:rsidP="009A61F4">
      <w:pPr>
        <w:pStyle w:val="contentpasted1"/>
        <w:numPr>
          <w:ilvl w:val="0"/>
          <w:numId w:val="5"/>
        </w:numPr>
        <w:spacing w:before="0" w:beforeAutospacing="0" w:after="0" w:afterAutospacing="0"/>
        <w:rPr>
          <w:rFonts w:ascii="Aptos" w:eastAsia="Times New Roman" w:hAnsi="Aptos" w:cs="Open Sans"/>
          <w:sz w:val="24"/>
          <w:szCs w:val="24"/>
        </w:rPr>
      </w:pPr>
      <w:r w:rsidRPr="00B21919">
        <w:rPr>
          <w:rFonts w:ascii="Aptos" w:eastAsia="Times New Roman" w:hAnsi="Aptos" w:cs="Open Sans"/>
          <w:sz w:val="24"/>
          <w:szCs w:val="24"/>
        </w:rPr>
        <w:t>Viewing the family now following colonization; its strength and its resistance</w:t>
      </w:r>
    </w:p>
    <w:p w14:paraId="5D7E93B8" w14:textId="77777777" w:rsidR="00D32A75" w:rsidRPr="00B21919" w:rsidRDefault="00D32A75" w:rsidP="009A61F4">
      <w:pPr>
        <w:pStyle w:val="contentpasted1"/>
        <w:numPr>
          <w:ilvl w:val="0"/>
          <w:numId w:val="5"/>
        </w:numPr>
        <w:spacing w:before="0" w:beforeAutospacing="0" w:after="0" w:afterAutospacing="0"/>
        <w:rPr>
          <w:rFonts w:ascii="Aptos" w:eastAsia="Times New Roman" w:hAnsi="Aptos" w:cs="Open Sans"/>
          <w:sz w:val="24"/>
          <w:szCs w:val="24"/>
        </w:rPr>
      </w:pPr>
      <w:r w:rsidRPr="00B21919">
        <w:rPr>
          <w:rFonts w:ascii="Aptos" w:eastAsia="Times New Roman" w:hAnsi="Aptos" w:cs="Open Sans"/>
          <w:sz w:val="24"/>
          <w:szCs w:val="24"/>
        </w:rPr>
        <w:t>Specific themes common in families now: attachment challenges, multiple losses and grief, intergenerational trauma, survivorship tools, healing paradigms</w:t>
      </w:r>
    </w:p>
    <w:p w14:paraId="5BF5E01F" w14:textId="4BE8DF61" w:rsidR="00D32A75" w:rsidRPr="00B21919" w:rsidRDefault="00D32A75" w:rsidP="009A61F4">
      <w:pPr>
        <w:pStyle w:val="contentpasted1"/>
        <w:numPr>
          <w:ilvl w:val="0"/>
          <w:numId w:val="5"/>
        </w:numPr>
        <w:spacing w:before="0" w:beforeAutospacing="0" w:after="0" w:afterAutospacing="0"/>
        <w:rPr>
          <w:rFonts w:ascii="Aptos" w:eastAsia="Times New Roman" w:hAnsi="Aptos" w:cs="Open Sans"/>
          <w:sz w:val="24"/>
          <w:szCs w:val="24"/>
        </w:rPr>
      </w:pPr>
      <w:r w:rsidRPr="00B21919">
        <w:rPr>
          <w:rFonts w:ascii="Aptos" w:eastAsia="Times New Roman" w:hAnsi="Aptos" w:cs="Open Sans"/>
          <w:sz w:val="24"/>
          <w:szCs w:val="24"/>
        </w:rPr>
        <w:t xml:space="preserve">Tools and wholistic approaches for helpers who walk beside the family </w:t>
      </w:r>
      <w:proofErr w:type="gramStart"/>
      <w:r w:rsidRPr="00B21919">
        <w:rPr>
          <w:rFonts w:ascii="Aptos" w:eastAsia="Times New Roman" w:hAnsi="Aptos" w:cs="Open Sans"/>
          <w:sz w:val="24"/>
          <w:szCs w:val="24"/>
        </w:rPr>
        <w:t>members</w:t>
      </w:r>
      <w:proofErr w:type="gramEnd"/>
    </w:p>
    <w:p w14:paraId="02A3DCC8" w14:textId="77777777" w:rsidR="00D32A75" w:rsidRDefault="00D32A75" w:rsidP="00177DDD">
      <w:pPr>
        <w:pStyle w:val="contentpasted1"/>
        <w:spacing w:before="150" w:beforeAutospacing="0" w:after="150" w:afterAutospacing="0"/>
        <w:rPr>
          <w:rFonts w:ascii="Aptos" w:hAnsi="Aptos" w:cs="Open Sans"/>
          <w:sz w:val="24"/>
          <w:szCs w:val="24"/>
        </w:rPr>
      </w:pPr>
      <w:r w:rsidRPr="00B21919">
        <w:rPr>
          <w:rFonts w:ascii="Aptos" w:hAnsi="Aptos" w:cs="Open Sans"/>
          <w:sz w:val="24"/>
          <w:szCs w:val="24"/>
        </w:rPr>
        <w:t>Each workshop will be geared to the context of the participants and their roles in walking beside Indigenous families.</w:t>
      </w:r>
    </w:p>
    <w:p w14:paraId="340C95B4" w14:textId="5CE24767" w:rsidR="008D40C7" w:rsidRPr="00710F50" w:rsidRDefault="00710F50" w:rsidP="009A5881">
      <w:pPr>
        <w:pStyle w:val="contentpasted2"/>
        <w:spacing w:after="0" w:afterAutospacing="0"/>
        <w:rPr>
          <w:rFonts w:ascii="Aptos SemiBold" w:eastAsia="Times New Roman" w:hAnsi="Aptos SemiBold"/>
          <w:sz w:val="36"/>
          <w:szCs w:val="36"/>
          <w:u w:val="single"/>
        </w:rPr>
      </w:pPr>
      <w:r>
        <w:rPr>
          <w:rFonts w:ascii="Aptos SemiBold" w:eastAsia="Times New Roman" w:hAnsi="Aptos SemiBold"/>
          <w:sz w:val="36"/>
          <w:szCs w:val="36"/>
          <w:u w:val="single"/>
        </w:rPr>
        <w:t>Jann Derrick</w:t>
      </w:r>
      <w:r w:rsidR="009A5881" w:rsidRPr="00710F50">
        <w:rPr>
          <w:rFonts w:ascii="Aptos SemiBold" w:eastAsia="Times New Roman" w:hAnsi="Aptos SemiBold"/>
          <w:sz w:val="36"/>
          <w:szCs w:val="36"/>
          <w:u w:val="single"/>
        </w:rPr>
        <w:t>, PhD</w:t>
      </w:r>
    </w:p>
    <w:p w14:paraId="1DB5E512" w14:textId="28B749BE" w:rsidR="00E13F53" w:rsidRDefault="00E13F53" w:rsidP="00775C21">
      <w:pPr>
        <w:pStyle w:val="NormalWeb"/>
        <w:spacing w:before="0" w:beforeAutospacing="0" w:after="0" w:afterAutospacing="0"/>
        <w:rPr>
          <w:rFonts w:ascii="Aptos" w:hAnsi="Aptos" w:cs="Open Sans"/>
        </w:rPr>
      </w:pPr>
      <w:r w:rsidRPr="00B21919">
        <w:rPr>
          <w:rFonts w:ascii="Aptos" w:hAnsi="Aptos" w:cs="Open Sans"/>
        </w:rPr>
        <w:t xml:space="preserve">Jann has been in practice as a Registered Family Therapist since 1978. She is passionate about children and their return to the center of their families and communities.  Jann is of Irish, English and </w:t>
      </w:r>
      <w:proofErr w:type="spellStart"/>
      <w:r w:rsidRPr="00B21919">
        <w:rPr>
          <w:rFonts w:ascii="Aptos" w:hAnsi="Aptos" w:cs="Open Sans"/>
        </w:rPr>
        <w:t>Haudensaunee</w:t>
      </w:r>
      <w:proofErr w:type="spellEnd"/>
      <w:r w:rsidRPr="00B21919">
        <w:rPr>
          <w:rFonts w:ascii="Aptos" w:hAnsi="Aptos" w:cs="Open Sans"/>
        </w:rPr>
        <w:t xml:space="preserve"> ancestry and specializes in working with families, </w:t>
      </w:r>
      <w:proofErr w:type="gramStart"/>
      <w:r w:rsidRPr="00B21919">
        <w:rPr>
          <w:rFonts w:ascii="Aptos" w:hAnsi="Aptos" w:cs="Open Sans"/>
        </w:rPr>
        <w:t>parents</w:t>
      </w:r>
      <w:proofErr w:type="gramEnd"/>
      <w:r w:rsidRPr="00B21919">
        <w:rPr>
          <w:rFonts w:ascii="Aptos" w:hAnsi="Aptos" w:cs="Open Sans"/>
        </w:rPr>
        <w:t xml:space="preserve"> and communities in order that children can once again be safe, know their identity and where they belong.  She is skilled in working with Indigenous Historical Trauma, Residential School trauma, and its intergenerational effects in families and communities.</w:t>
      </w:r>
    </w:p>
    <w:p w14:paraId="479F5464" w14:textId="1387F49D" w:rsidR="009A5881" w:rsidRPr="00B21919" w:rsidRDefault="009A5881" w:rsidP="00775C21">
      <w:pPr>
        <w:pStyle w:val="NormalWeb"/>
        <w:spacing w:before="0" w:beforeAutospacing="0" w:after="0" w:afterAutospacing="0"/>
        <w:rPr>
          <w:rFonts w:ascii="Aptos" w:hAnsi="Aptos" w:cs="Open Sans"/>
        </w:rPr>
      </w:pPr>
    </w:p>
    <w:p w14:paraId="0BC7550B" w14:textId="3BEBE6E9" w:rsidR="001E44DB" w:rsidRDefault="00E13F53" w:rsidP="009A5881">
      <w:pPr>
        <w:pStyle w:val="NormalWeb"/>
        <w:spacing w:before="0" w:beforeAutospacing="0" w:after="0" w:afterAutospacing="0"/>
        <w:rPr>
          <w:rFonts w:ascii="Aptos" w:hAnsi="Aptos" w:cs="Open Sans"/>
        </w:rPr>
      </w:pPr>
      <w:r w:rsidRPr="00B21919">
        <w:rPr>
          <w:rFonts w:ascii="Aptos" w:hAnsi="Aptos" w:cs="Open Sans"/>
        </w:rPr>
        <w:t xml:space="preserve">Jann devotes her time to mentoring and teaching frontline workers and professionals, supporting service delivery to Indigenous communities, and writing and publishing. </w:t>
      </w:r>
    </w:p>
    <w:p w14:paraId="2401E711" w14:textId="77777777" w:rsidR="00915CF6" w:rsidRPr="00356EDD" w:rsidRDefault="00915CF6" w:rsidP="00915CF6">
      <w:pPr>
        <w:pStyle w:val="Heading3"/>
        <w:jc w:val="center"/>
        <w:rPr>
          <w:rFonts w:ascii="Open Sans" w:hAnsi="Open Sans" w:cs="Open Sans"/>
          <w:b/>
          <w:bCs/>
          <w:color w:val="000000"/>
          <w:sz w:val="36"/>
          <w:szCs w:val="36"/>
        </w:rPr>
      </w:pPr>
      <w:r w:rsidRPr="00E77B5E">
        <w:rPr>
          <w:noProof/>
        </w:rPr>
        <w:lastRenderedPageBreak/>
        <mc:AlternateContent>
          <mc:Choice Requires="wps">
            <w:drawing>
              <wp:anchor distT="0" distB="0" distL="114300" distR="114300" simplePos="0" relativeHeight="251683840" behindDoc="1" locked="0" layoutInCell="1" allowOverlap="1" wp14:anchorId="7BE72C81" wp14:editId="6EA33FE8">
                <wp:simplePos x="0" y="0"/>
                <wp:positionH relativeFrom="margin">
                  <wp:posOffset>-297815</wp:posOffset>
                </wp:positionH>
                <wp:positionV relativeFrom="margin">
                  <wp:posOffset>205740</wp:posOffset>
                </wp:positionV>
                <wp:extent cx="1810385" cy="1810385"/>
                <wp:effectExtent l="0" t="0" r="0" b="0"/>
                <wp:wrapSquare wrapText="bothSides"/>
                <wp:docPr id="1719546320" name="Oval 1719546320"/>
                <wp:cNvGraphicFramePr/>
                <a:graphic xmlns:a="http://schemas.openxmlformats.org/drawingml/2006/main">
                  <a:graphicData uri="http://schemas.microsoft.com/office/word/2010/wordprocessingShape">
                    <wps:wsp>
                      <wps:cNvSpPr/>
                      <wps:spPr>
                        <a:xfrm>
                          <a:off x="0" y="0"/>
                          <a:ext cx="1810385" cy="1810385"/>
                        </a:xfrm>
                        <a:prstGeom prst="ellipse">
                          <a:avLst/>
                        </a:prstGeom>
                        <a:blipFill>
                          <a:blip r:embed="rId11"/>
                          <a:stretch>
                            <a:fillRect/>
                          </a:stretch>
                        </a:blipFill>
                        <a:ln w="12700" cap="flat" cmpd="sng" algn="ctr">
                          <a:noFill/>
                          <a:prstDash val="solid"/>
                          <a:miter lim="800000"/>
                        </a:ln>
                        <a:effectLst/>
                      </wps:spPr>
                      <wps:txbx>
                        <w:txbxContent>
                          <w:p w14:paraId="6CBCD9F1" w14:textId="77777777" w:rsidR="00915CF6" w:rsidRDefault="00915CF6" w:rsidP="00915C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72C81" id="Oval 1719546320" o:spid="_x0000_s1029" style="position:absolute;left:0;text-align:left;margin-left:-23.45pt;margin-top:16.2pt;width:142.55pt;height:142.5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rHApu6kMfR+NMLeuaUNRsIdS03NGaL3AdRTS1NyfWgB9FMUn3NKzHtQAtLn6VEJCD82Pz6&#10;UvmrUc8V9odmSZ+lGfpUfmrR5q0e0h/MFmSZ+lGfpUfmrR5q0e0h/MFmSZ+lGfpUfmrR5q0e0h/M&#10;FmSZ+lGfpUfmrR5q0e0h/MFmSZ+lGfpUfmrR5q0e0h/MFmSf54o/OmCRe1DSDrR7SPcLMfS1EshP&#10;T+WKXJ96q4h/elqPJ96FY9807gSUUwtRuoGPopm6jd+NF0IfRTNx+lKppXQDq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KKKACiiigBaKKKACiiigAooooAKKKKACiiigAooo&#10;oAKKKKACiiigAooooASloooASloooASloooAKKKKACiiigBKW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" stroked="f" strokeweight="1pt">
                <v:fill r:id="rId12" o:title="" recolor="t" rotate="t" type="frame"/>
                <v:stroke joinstyle="miter"/>
                <v:textbox>
                  <w:txbxContent>
                    <w:p w14:paraId="6CBCD9F1" w14:textId="77777777" w:rsidR="00915CF6" w:rsidRDefault="00915CF6" w:rsidP="00915CF6">
                      <w:pPr>
                        <w:jc w:val="center"/>
                      </w:pPr>
                    </w:p>
                  </w:txbxContent>
                </v:textbox>
                <w10:wrap type="square" anchorx="margin" anchory="margin"/>
              </v:oval>
            </w:pict>
          </mc:Fallback>
        </mc:AlternateContent>
      </w:r>
      <w:r>
        <w:rPr>
          <w:rFonts w:ascii="Open Sans" w:hAnsi="Open Sans" w:cs="Open Sans"/>
          <w:b/>
          <w:bCs/>
          <w:color w:val="000000"/>
          <w:sz w:val="36"/>
          <w:szCs w:val="36"/>
        </w:rPr>
        <w:t>I</w:t>
      </w:r>
      <w:r w:rsidRPr="00356EDD">
        <w:rPr>
          <w:rFonts w:ascii="Open Sans" w:hAnsi="Open Sans" w:cs="Open Sans"/>
          <w:b/>
          <w:bCs/>
          <w:color w:val="000000"/>
          <w:sz w:val="36"/>
          <w:szCs w:val="36"/>
        </w:rPr>
        <w:t xml:space="preserve">ndigenous Perspectives of Healing PTSD, </w:t>
      </w:r>
    </w:p>
    <w:p w14:paraId="780A4792" w14:textId="77777777" w:rsidR="00915CF6" w:rsidRDefault="00915CF6" w:rsidP="00915CF6">
      <w:pPr>
        <w:pStyle w:val="Heading3"/>
        <w:jc w:val="center"/>
        <w:rPr>
          <w:rFonts w:ascii="Open Sans" w:hAnsi="Open Sans" w:cs="Open Sans"/>
          <w:b/>
          <w:bCs/>
          <w:color w:val="000000"/>
          <w:sz w:val="36"/>
          <w:szCs w:val="36"/>
        </w:rPr>
      </w:pPr>
      <w:r w:rsidRPr="00356EDD">
        <w:rPr>
          <w:rFonts w:ascii="Open Sans" w:hAnsi="Open Sans" w:cs="Open Sans"/>
          <w:b/>
          <w:bCs/>
          <w:color w:val="000000"/>
          <w:sz w:val="36"/>
          <w:szCs w:val="36"/>
        </w:rPr>
        <w:t>January 30</w:t>
      </w:r>
      <w:r>
        <w:rPr>
          <w:rFonts w:ascii="Open Sans" w:hAnsi="Open Sans" w:cs="Open Sans"/>
          <w:b/>
          <w:bCs/>
          <w:color w:val="000000"/>
          <w:sz w:val="36"/>
          <w:szCs w:val="36"/>
        </w:rPr>
        <w:t xml:space="preserve">, January </w:t>
      </w:r>
      <w:proofErr w:type="gramStart"/>
      <w:r>
        <w:rPr>
          <w:rFonts w:ascii="Open Sans" w:hAnsi="Open Sans" w:cs="Open Sans"/>
          <w:b/>
          <w:bCs/>
          <w:color w:val="000000"/>
          <w:sz w:val="36"/>
          <w:szCs w:val="36"/>
        </w:rPr>
        <w:t>31</w:t>
      </w:r>
      <w:proofErr w:type="gramEnd"/>
      <w:r>
        <w:rPr>
          <w:rFonts w:ascii="Open Sans" w:hAnsi="Open Sans" w:cs="Open Sans"/>
          <w:b/>
          <w:bCs/>
          <w:color w:val="000000"/>
          <w:sz w:val="36"/>
          <w:szCs w:val="36"/>
        </w:rPr>
        <w:t xml:space="preserve"> and </w:t>
      </w:r>
      <w:r w:rsidRPr="00356EDD">
        <w:rPr>
          <w:rFonts w:ascii="Open Sans" w:hAnsi="Open Sans" w:cs="Open Sans"/>
          <w:b/>
          <w:bCs/>
          <w:color w:val="000000"/>
          <w:sz w:val="36"/>
          <w:szCs w:val="36"/>
        </w:rPr>
        <w:t>February 1, 202</w:t>
      </w:r>
      <w:r>
        <w:rPr>
          <w:rFonts w:ascii="Open Sans" w:hAnsi="Open Sans" w:cs="Open Sans"/>
          <w:b/>
          <w:bCs/>
          <w:color w:val="000000"/>
          <w:sz w:val="36"/>
          <w:szCs w:val="36"/>
        </w:rPr>
        <w:t>4</w:t>
      </w:r>
    </w:p>
    <w:p w14:paraId="3D68A86C" w14:textId="77777777" w:rsidR="00915CF6" w:rsidRPr="0022284A" w:rsidRDefault="00915CF6" w:rsidP="00915CF6">
      <w:pPr>
        <w:jc w:val="center"/>
      </w:pPr>
      <w:r>
        <w:t>(9:00 am to 5:00 pm each day)</w:t>
      </w:r>
    </w:p>
    <w:p w14:paraId="7311FECA" w14:textId="77777777" w:rsidR="00915CF6" w:rsidRPr="005E63B6" w:rsidRDefault="00915CF6" w:rsidP="00915CF6">
      <w:pPr>
        <w:rPr>
          <w:b/>
          <w:bCs/>
        </w:rPr>
      </w:pPr>
    </w:p>
    <w:p w14:paraId="14687722" w14:textId="77777777" w:rsidR="00915CF6" w:rsidRDefault="00915CF6" w:rsidP="00915CF6">
      <w:pPr>
        <w:rPr>
          <w:rFonts w:ascii="Aptos" w:hAnsi="Aptos"/>
          <w:color w:val="000000"/>
          <w:sz w:val="24"/>
          <w:szCs w:val="24"/>
        </w:rPr>
      </w:pPr>
      <w:r>
        <w:rPr>
          <w:rFonts w:ascii="Aptos" w:hAnsi="Aptos"/>
          <w:color w:val="000000"/>
          <w:sz w:val="24"/>
          <w:szCs w:val="24"/>
        </w:rPr>
        <w:t xml:space="preserve">Senator Murray Sinclair, as the Commissioner of the Truth and Reconciliation Commission of Canada, heard thousands of accounts from Indian Residential School survivors.  The discovery of child remains at Indian Residential Schools across Canada has brought </w:t>
      </w:r>
      <w:proofErr w:type="gramStart"/>
      <w:r>
        <w:rPr>
          <w:rFonts w:ascii="Aptos" w:hAnsi="Aptos"/>
          <w:color w:val="000000"/>
          <w:sz w:val="24"/>
          <w:szCs w:val="24"/>
        </w:rPr>
        <w:t>into  Canadian</w:t>
      </w:r>
      <w:proofErr w:type="gramEnd"/>
      <w:r>
        <w:rPr>
          <w:rFonts w:ascii="Aptos" w:hAnsi="Aptos"/>
          <w:color w:val="000000"/>
          <w:sz w:val="24"/>
          <w:szCs w:val="24"/>
        </w:rPr>
        <w:t xml:space="preserve"> consciousness the historical atrocities that have impacted Indigenous peoples for generations. </w:t>
      </w:r>
    </w:p>
    <w:p w14:paraId="06AF0EA0" w14:textId="77777777" w:rsidR="00915CF6" w:rsidRDefault="00915CF6" w:rsidP="00915CF6">
      <w:pPr>
        <w:rPr>
          <w:rFonts w:ascii="Aptos" w:hAnsi="Aptos"/>
          <w:color w:val="000000"/>
          <w:sz w:val="24"/>
          <w:szCs w:val="24"/>
        </w:rPr>
      </w:pPr>
    </w:p>
    <w:p w14:paraId="04D0B73E" w14:textId="77777777" w:rsidR="00915CF6" w:rsidRDefault="00915CF6" w:rsidP="00915CF6">
      <w:pPr>
        <w:rPr>
          <w:rFonts w:ascii="Aptos" w:hAnsi="Aptos"/>
          <w:color w:val="000000"/>
          <w:sz w:val="24"/>
          <w:szCs w:val="24"/>
        </w:rPr>
      </w:pPr>
      <w:r>
        <w:rPr>
          <w:rFonts w:ascii="Aptos" w:hAnsi="Aptos"/>
          <w:color w:val="000000"/>
          <w:sz w:val="24"/>
          <w:szCs w:val="24"/>
        </w:rPr>
        <w:t xml:space="preserve">This </w:t>
      </w:r>
      <w:proofErr w:type="gramStart"/>
      <w:r>
        <w:rPr>
          <w:rFonts w:ascii="Aptos" w:hAnsi="Aptos"/>
          <w:color w:val="000000"/>
          <w:sz w:val="24"/>
          <w:szCs w:val="24"/>
        </w:rPr>
        <w:t>three day</w:t>
      </w:r>
      <w:proofErr w:type="gramEnd"/>
      <w:r>
        <w:rPr>
          <w:rFonts w:ascii="Aptos" w:hAnsi="Aptos"/>
          <w:color w:val="000000"/>
          <w:sz w:val="24"/>
          <w:szCs w:val="24"/>
        </w:rPr>
        <w:t xml:space="preserve"> training is an introduction to the neurobiology of trauma grounded in Indigenous approaches to healing and spiritual balance and includes:</w:t>
      </w:r>
    </w:p>
    <w:p w14:paraId="561271F4" w14:textId="77777777" w:rsidR="00915CF6" w:rsidRDefault="00915CF6" w:rsidP="00915CF6">
      <w:pPr>
        <w:numPr>
          <w:ilvl w:val="0"/>
          <w:numId w:val="4"/>
        </w:numPr>
        <w:spacing w:before="100" w:beforeAutospacing="1" w:after="100" w:afterAutospacing="1"/>
        <w:rPr>
          <w:rFonts w:ascii="Aptos" w:hAnsi="Aptos"/>
          <w:color w:val="000000"/>
          <w:sz w:val="24"/>
          <w:szCs w:val="24"/>
        </w:rPr>
      </w:pPr>
      <w:r>
        <w:rPr>
          <w:rFonts w:ascii="Aptos" w:hAnsi="Aptos"/>
          <w:color w:val="000000"/>
          <w:sz w:val="24"/>
          <w:szCs w:val="24"/>
        </w:rPr>
        <w:t>An overview of the neurobiology of trauma in relation to Indigenous history</w:t>
      </w:r>
    </w:p>
    <w:p w14:paraId="1CAA92D5" w14:textId="77777777" w:rsidR="00915CF6" w:rsidRDefault="00915CF6" w:rsidP="00915CF6">
      <w:pPr>
        <w:pStyle w:val="contentpasted2"/>
        <w:numPr>
          <w:ilvl w:val="0"/>
          <w:numId w:val="4"/>
        </w:numPr>
        <w:rPr>
          <w:rFonts w:ascii="Aptos" w:eastAsia="Times New Roman" w:hAnsi="Aptos"/>
          <w:color w:val="000000"/>
          <w:sz w:val="24"/>
          <w:szCs w:val="24"/>
        </w:rPr>
      </w:pPr>
      <w:r>
        <w:rPr>
          <w:rFonts w:ascii="Aptos" w:eastAsia="Times New Roman" w:hAnsi="Aptos"/>
          <w:color w:val="000000"/>
          <w:sz w:val="24"/>
          <w:szCs w:val="24"/>
        </w:rPr>
        <w:t xml:space="preserve">Psychosocial conditioning as it applies to conditioning and </w:t>
      </w:r>
      <w:proofErr w:type="gramStart"/>
      <w:r>
        <w:rPr>
          <w:rFonts w:ascii="Aptos" w:eastAsia="Times New Roman" w:hAnsi="Aptos"/>
          <w:color w:val="000000"/>
          <w:sz w:val="24"/>
          <w:szCs w:val="24"/>
        </w:rPr>
        <w:t>possibility</w:t>
      </w:r>
      <w:proofErr w:type="gramEnd"/>
    </w:p>
    <w:p w14:paraId="56CFAC27" w14:textId="77777777" w:rsidR="00915CF6" w:rsidRDefault="00915CF6" w:rsidP="00915CF6">
      <w:pPr>
        <w:pStyle w:val="contentpasted2"/>
        <w:numPr>
          <w:ilvl w:val="0"/>
          <w:numId w:val="4"/>
        </w:numPr>
        <w:rPr>
          <w:rFonts w:ascii="Aptos" w:eastAsia="Times New Roman" w:hAnsi="Aptos"/>
          <w:color w:val="000000"/>
          <w:sz w:val="24"/>
          <w:szCs w:val="24"/>
        </w:rPr>
      </w:pPr>
      <w:r>
        <w:rPr>
          <w:rFonts w:ascii="Aptos" w:eastAsia="Times New Roman" w:hAnsi="Aptos"/>
          <w:color w:val="000000"/>
          <w:sz w:val="24"/>
          <w:szCs w:val="24"/>
        </w:rPr>
        <w:t xml:space="preserve">Cultural teachings, language and principles that support transformational </w:t>
      </w:r>
      <w:proofErr w:type="gramStart"/>
      <w:r>
        <w:rPr>
          <w:rFonts w:ascii="Aptos" w:eastAsia="Times New Roman" w:hAnsi="Aptos"/>
          <w:color w:val="000000"/>
          <w:sz w:val="24"/>
          <w:szCs w:val="24"/>
        </w:rPr>
        <w:t>change</w:t>
      </w:r>
      <w:proofErr w:type="gramEnd"/>
    </w:p>
    <w:p w14:paraId="780C2589" w14:textId="77777777" w:rsidR="00915CF6" w:rsidRDefault="00915CF6" w:rsidP="00915CF6">
      <w:pPr>
        <w:pStyle w:val="contentpasted2"/>
        <w:numPr>
          <w:ilvl w:val="0"/>
          <w:numId w:val="4"/>
        </w:numPr>
        <w:rPr>
          <w:rFonts w:ascii="Aptos" w:eastAsia="Times New Roman" w:hAnsi="Aptos"/>
          <w:color w:val="000000"/>
          <w:sz w:val="24"/>
          <w:szCs w:val="24"/>
        </w:rPr>
      </w:pPr>
      <w:r>
        <w:rPr>
          <w:rFonts w:ascii="Aptos" w:eastAsia="Times New Roman" w:hAnsi="Aptos"/>
          <w:color w:val="000000"/>
          <w:sz w:val="24"/>
          <w:szCs w:val="24"/>
        </w:rPr>
        <w:t>Spiritual practices that support transformational change</w:t>
      </w:r>
    </w:p>
    <w:p w14:paraId="05090304" w14:textId="77777777" w:rsidR="00915CF6" w:rsidRDefault="00915CF6" w:rsidP="00915CF6">
      <w:pPr>
        <w:pStyle w:val="contentpasted2"/>
        <w:numPr>
          <w:ilvl w:val="0"/>
          <w:numId w:val="4"/>
        </w:numPr>
        <w:rPr>
          <w:rFonts w:ascii="Aptos" w:eastAsia="Times New Roman" w:hAnsi="Aptos"/>
          <w:color w:val="000000"/>
          <w:sz w:val="24"/>
          <w:szCs w:val="24"/>
        </w:rPr>
      </w:pPr>
      <w:r>
        <w:rPr>
          <w:rFonts w:ascii="Aptos" w:eastAsia="Times New Roman" w:hAnsi="Aptos"/>
          <w:color w:val="000000"/>
          <w:sz w:val="24"/>
          <w:szCs w:val="24"/>
        </w:rPr>
        <w:t>Practical exercises for self-regulations</w:t>
      </w:r>
    </w:p>
    <w:p w14:paraId="45C568E0" w14:textId="77777777" w:rsidR="00915CF6" w:rsidRDefault="00915CF6" w:rsidP="00915CF6">
      <w:pPr>
        <w:pStyle w:val="contentpasted2"/>
        <w:numPr>
          <w:ilvl w:val="0"/>
          <w:numId w:val="4"/>
        </w:numPr>
        <w:rPr>
          <w:rFonts w:ascii="Aptos" w:eastAsia="Times New Roman" w:hAnsi="Aptos"/>
          <w:color w:val="000000"/>
          <w:sz w:val="24"/>
          <w:szCs w:val="24"/>
        </w:rPr>
      </w:pPr>
      <w:r>
        <w:rPr>
          <w:rFonts w:ascii="Aptos" w:eastAsia="Times New Roman" w:hAnsi="Aptos"/>
          <w:color w:val="000000"/>
          <w:sz w:val="24"/>
          <w:szCs w:val="24"/>
        </w:rPr>
        <w:t xml:space="preserve">Resources to support ongoing </w:t>
      </w:r>
      <w:proofErr w:type="gramStart"/>
      <w:r>
        <w:rPr>
          <w:rFonts w:ascii="Aptos" w:eastAsia="Times New Roman" w:hAnsi="Aptos"/>
          <w:color w:val="000000"/>
          <w:sz w:val="24"/>
          <w:szCs w:val="24"/>
        </w:rPr>
        <w:t>learning</w:t>
      </w:r>
      <w:proofErr w:type="gramEnd"/>
    </w:p>
    <w:p w14:paraId="41552A99" w14:textId="77777777" w:rsidR="00915CF6" w:rsidRDefault="00915CF6" w:rsidP="00915CF6">
      <w:pPr>
        <w:pStyle w:val="contentpasted2"/>
        <w:rPr>
          <w:rFonts w:ascii="Aptos" w:eastAsia="Times New Roman" w:hAnsi="Aptos"/>
          <w:color w:val="000000"/>
          <w:sz w:val="24"/>
          <w:szCs w:val="24"/>
        </w:rPr>
      </w:pPr>
    </w:p>
    <w:p w14:paraId="7B500586" w14:textId="77777777" w:rsidR="00915CF6" w:rsidRPr="00710F50" w:rsidRDefault="00915CF6" w:rsidP="00915CF6">
      <w:pPr>
        <w:pStyle w:val="contentpasted2"/>
        <w:spacing w:after="0" w:afterAutospacing="0"/>
        <w:rPr>
          <w:rFonts w:ascii="Aptos SemiBold" w:eastAsia="Times New Roman" w:hAnsi="Aptos SemiBold"/>
          <w:color w:val="000000"/>
          <w:sz w:val="36"/>
          <w:szCs w:val="36"/>
          <w:u w:val="single"/>
        </w:rPr>
      </w:pPr>
      <w:r w:rsidRPr="00710F50">
        <w:rPr>
          <w:rFonts w:ascii="Aptos SemiBold" w:hAnsi="Aptos SemiBold"/>
          <w:color w:val="000000"/>
          <w:sz w:val="36"/>
          <w:szCs w:val="36"/>
          <w:u w:val="single"/>
          <w:shd w:val="clear" w:color="auto" w:fill="FFFFFF"/>
        </w:rPr>
        <w:t>Patricia Vickers, PhD</w:t>
      </w:r>
    </w:p>
    <w:p w14:paraId="47F0CCA2" w14:textId="77777777" w:rsidR="00915CF6" w:rsidRDefault="00915CF6" w:rsidP="00915CF6">
      <w:pPr>
        <w:pStyle w:val="contentpasted2"/>
        <w:spacing w:before="0" w:beforeAutospacing="0"/>
        <w:rPr>
          <w:rFonts w:ascii="Poppins" w:hAnsi="Poppins" w:cs="Poppins"/>
          <w:color w:val="000000"/>
          <w:shd w:val="clear" w:color="auto" w:fill="FFFFFF"/>
        </w:rPr>
      </w:pPr>
      <w:r>
        <w:rPr>
          <w:rFonts w:ascii="Poppins" w:hAnsi="Poppins" w:cs="Poppins"/>
          <w:color w:val="000000"/>
          <w:shd w:val="clear" w:color="auto" w:fill="FFFFFF"/>
        </w:rPr>
        <w:t xml:space="preserve">Dr. Vickers, through her mother’s adoption by an Eagle Chief, is a member of the Eagle clan from the village of Gitxaala, British Columbia and carries a feast hall name from her village as well as from the </w:t>
      </w:r>
      <w:proofErr w:type="spellStart"/>
      <w:r>
        <w:rPr>
          <w:rFonts w:ascii="Poppins" w:hAnsi="Poppins" w:cs="Poppins"/>
          <w:color w:val="000000"/>
          <w:shd w:val="clear" w:color="auto" w:fill="FFFFFF"/>
        </w:rPr>
        <w:t>Nuxalk</w:t>
      </w:r>
      <w:proofErr w:type="spellEnd"/>
      <w:r>
        <w:rPr>
          <w:rFonts w:ascii="Poppins" w:hAnsi="Poppins" w:cs="Poppins"/>
          <w:color w:val="000000"/>
          <w:shd w:val="clear" w:color="auto" w:fill="FFFFFF"/>
        </w:rPr>
        <w:t xml:space="preserve"> Nation in Bella Coola, British Columbia. With the help of neurofeedback, </w:t>
      </w:r>
      <w:proofErr w:type="gramStart"/>
      <w:r>
        <w:rPr>
          <w:rFonts w:ascii="Poppins" w:hAnsi="Poppins" w:cs="Poppins"/>
          <w:color w:val="000000"/>
          <w:shd w:val="clear" w:color="auto" w:fill="FFFFFF"/>
        </w:rPr>
        <w:t>altered-state</w:t>
      </w:r>
      <w:proofErr w:type="gramEnd"/>
      <w:r>
        <w:rPr>
          <w:rFonts w:ascii="Poppins" w:hAnsi="Poppins" w:cs="Poppins"/>
          <w:color w:val="000000"/>
          <w:shd w:val="clear" w:color="auto" w:fill="FFFFFF"/>
        </w:rPr>
        <w:t xml:space="preserve"> of consciousness inquiry, and traditional ceremonies, she teaches spiritual transformation, healing trauma, awakening, forgiveness, and unearthing layers to find the authentic self</w:t>
      </w:r>
    </w:p>
    <w:p w14:paraId="018F2CF8" w14:textId="77777777" w:rsidR="00915CF6" w:rsidRPr="00331E3F" w:rsidRDefault="00915CF6" w:rsidP="009A5881">
      <w:pPr>
        <w:pStyle w:val="NormalWeb"/>
        <w:spacing w:before="0" w:beforeAutospacing="0" w:after="0" w:afterAutospacing="0"/>
        <w:rPr>
          <w:rFonts w:ascii="Poppins" w:hAnsi="Poppins" w:cs="Poppins"/>
          <w:color w:val="0D2148"/>
          <w:spacing w:val="5"/>
          <w:sz w:val="18"/>
          <w:szCs w:val="18"/>
          <w:shd w:val="clear" w:color="auto" w:fill="FFFFFF"/>
        </w:rPr>
      </w:pPr>
    </w:p>
    <w:sectPr w:rsidR="00915CF6" w:rsidRPr="00331E3F" w:rsidSect="007D662D">
      <w:headerReference w:type="default" r:id="rId21"/>
      <w:type w:val="continuous"/>
      <w:pgSz w:w="12240" w:h="15840" w:code="1"/>
      <w:pgMar w:top="2304" w:right="1138" w:bottom="1138" w:left="1138" w:header="624" w:footer="17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E0127" w14:textId="77777777" w:rsidR="004F7978" w:rsidRDefault="004F7978" w:rsidP="00590471">
      <w:r>
        <w:separator/>
      </w:r>
    </w:p>
  </w:endnote>
  <w:endnote w:type="continuationSeparator" w:id="0">
    <w:p w14:paraId="4447C35C" w14:textId="77777777" w:rsidR="004F7978" w:rsidRDefault="004F7978"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Poppins">
    <w:charset w:val="00"/>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D78D2" w14:textId="77777777" w:rsidR="004F7978" w:rsidRDefault="004F7978" w:rsidP="00590471">
      <w:r>
        <w:separator/>
      </w:r>
    </w:p>
  </w:footnote>
  <w:footnote w:type="continuationSeparator" w:id="0">
    <w:p w14:paraId="2937D31D" w14:textId="77777777" w:rsidR="004F7978" w:rsidRDefault="004F7978"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A234"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7375DDDA" wp14:editId="0B142CD8">
              <wp:simplePos x="0" y="0"/>
              <wp:positionH relativeFrom="page">
                <wp:align>right</wp:align>
              </wp:positionH>
              <wp:positionV relativeFrom="paragraph">
                <wp:posOffset>-412750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358262" y="429751"/>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3FF375D7" id="Group 2" o:spid="_x0000_s1026" alt="&quot;&quot;" style="position:absolute;margin-left:632.7pt;margin-top:-32.5pt;width:683.9pt;height:830.7pt;z-index:251657216;mso-position-horizontal:right;mso-position-horizontal-relative:page;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3582;top:4297;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7F00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4A2BC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077C1C"/>
    <w:multiLevelType w:val="hybridMultilevel"/>
    <w:tmpl w:val="5F7A47E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031030956">
    <w:abstractNumId w:val="0"/>
  </w:num>
  <w:num w:numId="2" w16cid:durableId="1809743405">
    <w:abstractNumId w:val="1"/>
  </w:num>
  <w:num w:numId="3" w16cid:durableId="1148664474">
    <w:abstractNumId w:val="4"/>
  </w:num>
  <w:num w:numId="4" w16cid:durableId="11490785">
    <w:abstractNumId w:val="3"/>
  </w:num>
  <w:num w:numId="5" w16cid:durableId="10861494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833"/>
    <w:rsid w:val="00027E3D"/>
    <w:rsid w:val="00055B72"/>
    <w:rsid w:val="00060042"/>
    <w:rsid w:val="0008685D"/>
    <w:rsid w:val="001070C9"/>
    <w:rsid w:val="00112FD7"/>
    <w:rsid w:val="001253DD"/>
    <w:rsid w:val="001354FB"/>
    <w:rsid w:val="00150ABD"/>
    <w:rsid w:val="001608A2"/>
    <w:rsid w:val="00177DDD"/>
    <w:rsid w:val="001A4CD6"/>
    <w:rsid w:val="001E44DB"/>
    <w:rsid w:val="00211C5E"/>
    <w:rsid w:val="00222466"/>
    <w:rsid w:val="0022284A"/>
    <w:rsid w:val="00236632"/>
    <w:rsid w:val="00281B9B"/>
    <w:rsid w:val="0029260E"/>
    <w:rsid w:val="002B4549"/>
    <w:rsid w:val="002B5AAF"/>
    <w:rsid w:val="002E48EC"/>
    <w:rsid w:val="00310F17"/>
    <w:rsid w:val="00331E3F"/>
    <w:rsid w:val="003326CB"/>
    <w:rsid w:val="0033491C"/>
    <w:rsid w:val="00356EDD"/>
    <w:rsid w:val="00362B0B"/>
    <w:rsid w:val="00376291"/>
    <w:rsid w:val="003763B9"/>
    <w:rsid w:val="00380FD1"/>
    <w:rsid w:val="00383D02"/>
    <w:rsid w:val="00384CE1"/>
    <w:rsid w:val="003A620E"/>
    <w:rsid w:val="003E2097"/>
    <w:rsid w:val="00401535"/>
    <w:rsid w:val="00461E5A"/>
    <w:rsid w:val="004D6914"/>
    <w:rsid w:val="004D6F35"/>
    <w:rsid w:val="004E158A"/>
    <w:rsid w:val="004E43CD"/>
    <w:rsid w:val="004F7978"/>
    <w:rsid w:val="0051155D"/>
    <w:rsid w:val="00532B24"/>
    <w:rsid w:val="005471D7"/>
    <w:rsid w:val="00555D8C"/>
    <w:rsid w:val="00563061"/>
    <w:rsid w:val="005637B8"/>
    <w:rsid w:val="00565C77"/>
    <w:rsid w:val="0056708E"/>
    <w:rsid w:val="00573556"/>
    <w:rsid w:val="005801E5"/>
    <w:rsid w:val="00590471"/>
    <w:rsid w:val="005D01FA"/>
    <w:rsid w:val="005D45DC"/>
    <w:rsid w:val="005E63B6"/>
    <w:rsid w:val="005F01C6"/>
    <w:rsid w:val="0060106A"/>
    <w:rsid w:val="00643794"/>
    <w:rsid w:val="006716D8"/>
    <w:rsid w:val="00673D32"/>
    <w:rsid w:val="006852F7"/>
    <w:rsid w:val="006920F0"/>
    <w:rsid w:val="00696CD2"/>
    <w:rsid w:val="006C020C"/>
    <w:rsid w:val="006C7534"/>
    <w:rsid w:val="006D76F2"/>
    <w:rsid w:val="006D79A8"/>
    <w:rsid w:val="00710F50"/>
    <w:rsid w:val="0075461B"/>
    <w:rsid w:val="007575B6"/>
    <w:rsid w:val="00775C21"/>
    <w:rsid w:val="007D662D"/>
    <w:rsid w:val="007F5B63"/>
    <w:rsid w:val="00803A0A"/>
    <w:rsid w:val="00846CB9"/>
    <w:rsid w:val="00846F3F"/>
    <w:rsid w:val="00863833"/>
    <w:rsid w:val="008A1E6E"/>
    <w:rsid w:val="008B108C"/>
    <w:rsid w:val="008C2CFC"/>
    <w:rsid w:val="008D40C7"/>
    <w:rsid w:val="00904FFD"/>
    <w:rsid w:val="00915CF6"/>
    <w:rsid w:val="00936D61"/>
    <w:rsid w:val="009475DC"/>
    <w:rsid w:val="0096296F"/>
    <w:rsid w:val="00967B93"/>
    <w:rsid w:val="009A04F5"/>
    <w:rsid w:val="009A5881"/>
    <w:rsid w:val="009A61F4"/>
    <w:rsid w:val="009B591F"/>
    <w:rsid w:val="009F61B8"/>
    <w:rsid w:val="00A15C3C"/>
    <w:rsid w:val="00A16CA5"/>
    <w:rsid w:val="00A31B16"/>
    <w:rsid w:val="00A4492A"/>
    <w:rsid w:val="00A87AE3"/>
    <w:rsid w:val="00AE68A8"/>
    <w:rsid w:val="00B21919"/>
    <w:rsid w:val="00B6466C"/>
    <w:rsid w:val="00B76CDA"/>
    <w:rsid w:val="00BA67D9"/>
    <w:rsid w:val="00BD49C3"/>
    <w:rsid w:val="00C14078"/>
    <w:rsid w:val="00C215F8"/>
    <w:rsid w:val="00C44EC0"/>
    <w:rsid w:val="00C53B60"/>
    <w:rsid w:val="00C80B05"/>
    <w:rsid w:val="00C83A18"/>
    <w:rsid w:val="00CC1E8B"/>
    <w:rsid w:val="00CC6041"/>
    <w:rsid w:val="00CD2321"/>
    <w:rsid w:val="00CE05FC"/>
    <w:rsid w:val="00CE1E3D"/>
    <w:rsid w:val="00CF48B0"/>
    <w:rsid w:val="00D053FA"/>
    <w:rsid w:val="00D26515"/>
    <w:rsid w:val="00D32A75"/>
    <w:rsid w:val="00E13F53"/>
    <w:rsid w:val="00E26AED"/>
    <w:rsid w:val="00E42D7E"/>
    <w:rsid w:val="00E73AB8"/>
    <w:rsid w:val="00E77B5E"/>
    <w:rsid w:val="00E90A60"/>
    <w:rsid w:val="00EB27DF"/>
    <w:rsid w:val="00ED47F7"/>
    <w:rsid w:val="00EE7E09"/>
    <w:rsid w:val="00EF5124"/>
    <w:rsid w:val="00F0223C"/>
    <w:rsid w:val="00F029B0"/>
    <w:rsid w:val="00F04D94"/>
    <w:rsid w:val="00F3235D"/>
    <w:rsid w:val="00F509FC"/>
    <w:rsid w:val="00F878BD"/>
    <w:rsid w:val="00FC1A95"/>
    <w:rsid w:val="00FC527A"/>
    <w:rsid w:val="00FE21CB"/>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31257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3">
    <w:name w:val="heading 3"/>
    <w:basedOn w:val="Normal"/>
    <w:next w:val="Normal"/>
    <w:link w:val="Heading3Char"/>
    <w:uiPriority w:val="9"/>
    <w:semiHidden/>
    <w:unhideWhenUsed/>
    <w:qFormat/>
    <w:rsid w:val="001E44DB"/>
    <w:pPr>
      <w:keepNext/>
      <w:keepLines/>
      <w:spacing w:before="40" w:after="0"/>
      <w:outlineLvl w:val="2"/>
    </w:pPr>
    <w:rPr>
      <w:rFonts w:asciiTheme="majorHAnsi" w:eastAsiaTheme="majorEastAsia" w:hAnsiTheme="majorHAnsi"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D32A75"/>
    <w:pPr>
      <w:keepNext/>
      <w:keepLines/>
      <w:spacing w:before="40" w:after="0"/>
      <w:outlineLvl w:val="3"/>
    </w:pPr>
    <w:rPr>
      <w:rFonts w:asciiTheme="majorHAnsi" w:eastAsiaTheme="majorEastAsia" w:hAnsiTheme="majorHAnsi" w:cstheme="majorBidi"/>
      <w:i/>
      <w:iCs/>
      <w:color w:val="2140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rsid w:val="00590471"/>
    <w:pPr>
      <w:tabs>
        <w:tab w:val="center" w:pos="4680"/>
        <w:tab w:val="right" w:pos="9360"/>
      </w:tabs>
    </w:pPr>
  </w:style>
  <w:style w:type="character" w:customStyle="1" w:styleId="HeaderChar">
    <w:name w:val="Header Char"/>
    <w:basedOn w:val="DefaultParagraphFont"/>
    <w:link w:val="Header"/>
    <w:uiPriority w:val="99"/>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Heading3Char">
    <w:name w:val="Heading 3 Char"/>
    <w:basedOn w:val="DefaultParagraphFont"/>
    <w:link w:val="Heading3"/>
    <w:uiPriority w:val="9"/>
    <w:semiHidden/>
    <w:rsid w:val="001E44DB"/>
    <w:rPr>
      <w:rFonts w:asciiTheme="majorHAnsi" w:eastAsiaTheme="majorEastAsia" w:hAnsiTheme="majorHAnsi" w:cstheme="majorBidi"/>
      <w:color w:val="162A3C" w:themeColor="accent1" w:themeShade="7F"/>
      <w:sz w:val="24"/>
      <w:szCs w:val="24"/>
    </w:rPr>
  </w:style>
  <w:style w:type="paragraph" w:customStyle="1" w:styleId="contentpasted2">
    <w:name w:val="contentpasted2"/>
    <w:basedOn w:val="Normal"/>
    <w:rsid w:val="001E44DB"/>
    <w:pPr>
      <w:spacing w:before="100" w:beforeAutospacing="1" w:after="100" w:afterAutospacing="1"/>
    </w:pPr>
    <w:rPr>
      <w:rFonts w:ascii="Calibri" w:eastAsiaTheme="minorEastAsia" w:hAnsi="Calibri" w:cs="Calibri"/>
      <w:lang w:val="en-CA" w:eastAsia="en-CA"/>
    </w:rPr>
  </w:style>
  <w:style w:type="character" w:customStyle="1" w:styleId="Heading4Char">
    <w:name w:val="Heading 4 Char"/>
    <w:basedOn w:val="DefaultParagraphFont"/>
    <w:link w:val="Heading4"/>
    <w:uiPriority w:val="9"/>
    <w:semiHidden/>
    <w:rsid w:val="00D32A75"/>
    <w:rPr>
      <w:rFonts w:asciiTheme="majorHAnsi" w:eastAsiaTheme="majorEastAsia" w:hAnsiTheme="majorHAnsi" w:cstheme="majorBidi"/>
      <w:i/>
      <w:iCs/>
      <w:color w:val="21405B" w:themeColor="accent1" w:themeShade="BF"/>
    </w:rPr>
  </w:style>
  <w:style w:type="paragraph" w:customStyle="1" w:styleId="contentpasted1">
    <w:name w:val="contentpasted1"/>
    <w:basedOn w:val="Normal"/>
    <w:rsid w:val="00D32A75"/>
    <w:pPr>
      <w:spacing w:before="100" w:beforeAutospacing="1" w:after="100" w:afterAutospacing="1"/>
    </w:pPr>
    <w:rPr>
      <w:rFonts w:ascii="Calibri" w:eastAsiaTheme="minorEastAsia" w:hAnsi="Calibri" w:cs="Calibri"/>
      <w:lang w:val="en-CA" w:eastAsia="en-CA"/>
    </w:rPr>
  </w:style>
  <w:style w:type="paragraph" w:styleId="NormalWeb">
    <w:name w:val="Normal (Web)"/>
    <w:basedOn w:val="Normal"/>
    <w:uiPriority w:val="99"/>
    <w:unhideWhenUsed/>
    <w:rsid w:val="00E13F53"/>
    <w:pPr>
      <w:spacing w:before="100" w:beforeAutospacing="1" w:after="100" w:afterAutospacing="1"/>
    </w:pPr>
    <w:rPr>
      <w:rFonts w:ascii="Times New Roman" w:hAnsi="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115922">
      <w:bodyDiv w:val="1"/>
      <w:marLeft w:val="0"/>
      <w:marRight w:val="0"/>
      <w:marTop w:val="0"/>
      <w:marBottom w:val="0"/>
      <w:divBdr>
        <w:top w:val="none" w:sz="0" w:space="0" w:color="auto"/>
        <w:left w:val="none" w:sz="0" w:space="0" w:color="auto"/>
        <w:bottom w:val="none" w:sz="0" w:space="0" w:color="auto"/>
        <w:right w:val="none" w:sz="0" w:space="0" w:color="auto"/>
      </w:divBdr>
    </w:div>
    <w:div w:id="1076585644">
      <w:bodyDiv w:val="1"/>
      <w:marLeft w:val="0"/>
      <w:marRight w:val="0"/>
      <w:marTop w:val="0"/>
      <w:marBottom w:val="0"/>
      <w:divBdr>
        <w:top w:val="none" w:sz="0" w:space="0" w:color="auto"/>
        <w:left w:val="none" w:sz="0" w:space="0" w:color="auto"/>
        <w:bottom w:val="none" w:sz="0" w:space="0" w:color="auto"/>
        <w:right w:val="none" w:sz="0" w:space="0" w:color="auto"/>
      </w:divBdr>
    </w:div>
    <w:div w:id="19261845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Versluis\AppData\Local\Microsoft\Office\16.0\DTS\en-CA%7b441663CF-19B0-4060-97B7-B8EF9038EE97%7d\%7bA25624E1-B895-498C-AA36-319EC48D5B36%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CDE5B2-A10B-490B-9F5E-D0303E7F5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{A25624E1-B895-498C-AA36-319EC48D5B36}tf22746018_win32</Template>
  <TotalTime>0</TotalTime>
  <Pages>3</Pages>
  <Words>812</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2023-09-26T17:24:00Z</dcterms:created>
  <dcterms:modified xsi:type="dcterms:W3CDTF">2023-09-27T19:45:00Z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